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2510E5" w14:paraId="13566742" w14:textId="77777777" w:rsidTr="00F9135E">
        <w:trPr>
          <w:trHeight w:val="1077"/>
        </w:trPr>
        <w:tc>
          <w:tcPr>
            <w:tcW w:w="9781" w:type="dxa"/>
            <w:vAlign w:val="bottom"/>
          </w:tcPr>
          <w:p w14:paraId="2D972FFE" w14:textId="77777777" w:rsidR="00742076" w:rsidRPr="002510E5" w:rsidRDefault="002510E5" w:rsidP="002510E5">
            <w:pPr>
              <w:pStyle w:val="ForsideIntro"/>
            </w:pPr>
            <w:r w:rsidRPr="002510E5">
              <w:t>Delrapport</w:t>
            </w:r>
          </w:p>
          <w:p w14:paraId="4730FAE8" w14:textId="77777777" w:rsidR="00742076" w:rsidRPr="00C70E0C" w:rsidRDefault="002510E5" w:rsidP="002510E5">
            <w:pPr>
              <w:pStyle w:val="ForsideOverskrift"/>
              <w:rPr>
                <w:sz w:val="44"/>
                <w:szCs w:val="44"/>
              </w:rPr>
            </w:pPr>
            <w:r w:rsidRPr="00C70E0C">
              <w:rPr>
                <w:sz w:val="44"/>
                <w:szCs w:val="44"/>
              </w:rPr>
              <w:t>Vordingborg Ungdomsskole og 10. klasse</w:t>
            </w:r>
          </w:p>
          <w:p w14:paraId="1C18E357" w14:textId="04804057" w:rsidR="002510E5" w:rsidRPr="002510E5" w:rsidRDefault="002510E5" w:rsidP="002510E5">
            <w:pPr>
              <w:pStyle w:val="ForsideOverskrift"/>
              <w:rPr>
                <w:sz w:val="48"/>
                <w:szCs w:val="48"/>
              </w:rPr>
            </w:pPr>
          </w:p>
        </w:tc>
        <w:tc>
          <w:tcPr>
            <w:tcW w:w="142" w:type="dxa"/>
          </w:tcPr>
          <w:p w14:paraId="01D63FB3" w14:textId="77777777" w:rsidR="00742076" w:rsidRPr="002510E5"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2510E5" w14:paraId="20904E72" w14:textId="77777777" w:rsidTr="00E6010E">
        <w:trPr>
          <w:cantSplit/>
          <w:trHeight w:val="1134"/>
        </w:trPr>
        <w:tc>
          <w:tcPr>
            <w:tcW w:w="680" w:type="dxa"/>
            <w:textDirection w:val="tbRl"/>
            <w:vAlign w:val="center"/>
          </w:tcPr>
          <w:p w14:paraId="74C40F6A" w14:textId="77777777" w:rsidR="00981775" w:rsidRPr="002510E5" w:rsidRDefault="00981775" w:rsidP="00366A16">
            <w:pPr>
              <w:ind w:left="113" w:right="113"/>
              <w:jc w:val="right"/>
            </w:pPr>
          </w:p>
        </w:tc>
      </w:tr>
      <w:tr w:rsidR="00366A16" w:rsidRPr="002510E5" w14:paraId="2E90D71F" w14:textId="77777777" w:rsidTr="00E6010E">
        <w:trPr>
          <w:cantSplit/>
          <w:trHeight w:val="8222"/>
        </w:trPr>
        <w:tc>
          <w:tcPr>
            <w:tcW w:w="680" w:type="dxa"/>
            <w:textDirection w:val="tbRl"/>
            <w:vAlign w:val="center"/>
          </w:tcPr>
          <w:p w14:paraId="5B1E257B" w14:textId="7C17FBA3" w:rsidR="00366A16" w:rsidRPr="002510E5" w:rsidRDefault="00366A16" w:rsidP="002510E5">
            <w:pPr>
              <w:pStyle w:val="ForsideSidepanel"/>
              <w:framePr w:wrap="auto" w:vAnchor="margin" w:hAnchor="text" w:xAlign="left" w:yAlign="inline"/>
              <w:suppressOverlap w:val="0"/>
            </w:pPr>
          </w:p>
        </w:tc>
      </w:tr>
      <w:tr w:rsidR="00366A16" w:rsidRPr="002510E5" w14:paraId="6E0D87E5" w14:textId="77777777" w:rsidTr="008C42B4">
        <w:trPr>
          <w:cantSplit/>
          <w:trHeight w:val="4306"/>
        </w:trPr>
        <w:tc>
          <w:tcPr>
            <w:tcW w:w="680" w:type="dxa"/>
            <w:textDirection w:val="tbRl"/>
            <w:vAlign w:val="center"/>
          </w:tcPr>
          <w:p w14:paraId="05998846" w14:textId="77777777" w:rsidR="00366A16" w:rsidRPr="002510E5" w:rsidRDefault="002510E5" w:rsidP="002510E5">
            <w:pPr>
              <w:pStyle w:val="ForsideWebadresse"/>
              <w:framePr w:wrap="auto" w:vAnchor="margin" w:hAnchor="text" w:xAlign="left" w:yAlign="inline"/>
              <w:suppressOverlap w:val="0"/>
            </w:pPr>
            <w:r w:rsidRPr="002510E5">
              <w:t>vordingborg.dk</w:t>
            </w:r>
          </w:p>
        </w:tc>
      </w:tr>
    </w:tbl>
    <w:p w14:paraId="18234B50" w14:textId="77777777" w:rsidR="005A1400" w:rsidRPr="002510E5" w:rsidRDefault="005A1400" w:rsidP="00E25F00"/>
    <w:p w14:paraId="1D0CFDED" w14:textId="77777777" w:rsidR="008B0965" w:rsidRPr="002510E5" w:rsidRDefault="008B0965" w:rsidP="008B0965"/>
    <w:p w14:paraId="23D4C489" w14:textId="77777777" w:rsidR="007F3DF9" w:rsidRDefault="007F3DF9" w:rsidP="008B0965"/>
    <w:p w14:paraId="5A0DFA24" w14:textId="77777777" w:rsidR="002510E5" w:rsidRPr="002510E5" w:rsidRDefault="002510E5" w:rsidP="002510E5"/>
    <w:p w14:paraId="33CC0AD1" w14:textId="77777777" w:rsidR="002510E5" w:rsidRPr="002510E5" w:rsidRDefault="002510E5" w:rsidP="002510E5"/>
    <w:p w14:paraId="4E2A9E7E" w14:textId="77777777" w:rsidR="002510E5" w:rsidRPr="002510E5" w:rsidRDefault="002510E5" w:rsidP="002510E5"/>
    <w:p w14:paraId="669CF245" w14:textId="77777777" w:rsidR="002510E5" w:rsidRPr="002510E5" w:rsidRDefault="002510E5" w:rsidP="002510E5"/>
    <w:p w14:paraId="64D06339" w14:textId="77777777" w:rsidR="002510E5" w:rsidRPr="002510E5" w:rsidRDefault="002510E5" w:rsidP="002510E5"/>
    <w:p w14:paraId="7F36FBB7" w14:textId="77777777" w:rsidR="002510E5" w:rsidRPr="002510E5" w:rsidRDefault="002510E5" w:rsidP="002510E5"/>
    <w:p w14:paraId="34D4774A" w14:textId="77777777" w:rsidR="002510E5" w:rsidRDefault="002510E5" w:rsidP="002510E5">
      <w:pPr>
        <w:jc w:val="center"/>
      </w:pPr>
    </w:p>
    <w:p w14:paraId="167639FA" w14:textId="6955867A" w:rsidR="002510E5" w:rsidRPr="002510E5" w:rsidRDefault="002510E5" w:rsidP="002510E5">
      <w:pPr>
        <w:tabs>
          <w:tab w:val="center" w:pos="4819"/>
        </w:tabs>
        <w:sectPr w:rsidR="002510E5" w:rsidRPr="002510E5" w:rsidSect="008C42B4">
          <w:headerReference w:type="default" r:id="rId8"/>
          <w:footerReference w:type="default" r:id="rId9"/>
          <w:pgSz w:w="11906" w:h="16838" w:code="9"/>
          <w:pgMar w:top="1134" w:right="1134" w:bottom="1134" w:left="1134" w:header="709" w:footer="709" w:gutter="0"/>
          <w:cols w:space="708"/>
          <w:docGrid w:linePitch="360"/>
        </w:sectPr>
      </w:pPr>
      <w:r>
        <w:tab/>
      </w: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2510E5" w14:paraId="68BD3DCC" w14:textId="77777777" w:rsidTr="007F3DF9">
        <w:trPr>
          <w:trHeight w:hRule="exact" w:val="2268"/>
        </w:trPr>
        <w:tc>
          <w:tcPr>
            <w:tcW w:w="6603" w:type="dxa"/>
            <w:vAlign w:val="bottom"/>
          </w:tcPr>
          <w:p w14:paraId="509AED3B" w14:textId="77777777" w:rsidR="002510E5" w:rsidRPr="002510E5" w:rsidRDefault="002510E5" w:rsidP="002510E5">
            <w:pPr>
              <w:spacing w:line="276" w:lineRule="auto"/>
              <w:rPr>
                <w:rFonts w:cs="Arial"/>
              </w:rPr>
            </w:pPr>
            <w:r w:rsidRPr="002510E5">
              <w:rPr>
                <w:rFonts w:cs="Arial"/>
                <w:b/>
                <w:color w:val="666666"/>
              </w:rPr>
              <w:lastRenderedPageBreak/>
              <w:t>Vordingborg Kommune</w:t>
            </w:r>
          </w:p>
          <w:p w14:paraId="628BE03A" w14:textId="77777777" w:rsidR="002510E5" w:rsidRPr="002510E5" w:rsidRDefault="002510E5" w:rsidP="002510E5">
            <w:pPr>
              <w:spacing w:line="276" w:lineRule="auto"/>
              <w:rPr>
                <w:rFonts w:cs="Arial"/>
              </w:rPr>
            </w:pPr>
            <w:r w:rsidRPr="002510E5">
              <w:rPr>
                <w:rFonts w:cs="Arial"/>
                <w:color w:val="666666"/>
              </w:rPr>
              <w:t>Østerbro 2</w:t>
            </w:r>
          </w:p>
          <w:p w14:paraId="2B25EB36" w14:textId="77777777" w:rsidR="007F3DF9" w:rsidRPr="002510E5" w:rsidRDefault="002510E5" w:rsidP="002510E5">
            <w:pPr>
              <w:spacing w:line="276" w:lineRule="auto"/>
              <w:rPr>
                <w:rFonts w:ascii="Verdana" w:hAnsi="Verdana"/>
                <w:b/>
              </w:rPr>
            </w:pPr>
            <w:r w:rsidRPr="002510E5">
              <w:rPr>
                <w:rFonts w:cs="Arial"/>
                <w:color w:val="666666"/>
              </w:rPr>
              <w:t>4720</w:t>
            </w:r>
            <w:r w:rsidRPr="002510E5">
              <w:rPr>
                <w:rFonts w:cs="Arial"/>
              </w:rPr>
              <w:t xml:space="preserve"> </w:t>
            </w:r>
            <w:r w:rsidRPr="002510E5">
              <w:rPr>
                <w:rFonts w:cs="Arial"/>
                <w:color w:val="666666"/>
              </w:rPr>
              <w:t>Præstø</w:t>
            </w:r>
          </w:p>
        </w:tc>
      </w:tr>
    </w:tbl>
    <w:p w14:paraId="3EF8AA61" w14:textId="77777777" w:rsidR="008B0965" w:rsidRPr="002510E5" w:rsidRDefault="002510E5" w:rsidP="002510E5">
      <w:pPr>
        <w:pStyle w:val="Side2Overskrift"/>
      </w:pPr>
      <w:r w:rsidRPr="002510E5">
        <w:t>Vordingborg Ungdomsskole og 10. klasse</w:t>
      </w:r>
    </w:p>
    <w:p w14:paraId="64AD1AF6" w14:textId="77777777" w:rsidR="00D25309" w:rsidRPr="002510E5" w:rsidRDefault="00D25309" w:rsidP="002510E5">
      <w:pPr>
        <w:rPr>
          <w:rFonts w:cs="Arial"/>
        </w:rPr>
      </w:pPr>
      <w:r w:rsidRPr="002510E5">
        <w:rPr>
          <w:rFonts w:cs="Arial"/>
        </w:rPr>
        <w:t xml:space="preserve">Udgivet af Vordingborg Kommune </w:t>
      </w:r>
      <w:r w:rsidR="002510E5" w:rsidRPr="002510E5">
        <w:rPr>
          <w:rFonts w:cs="Arial"/>
        </w:rPr>
        <w:t>2022</w:t>
      </w:r>
    </w:p>
    <w:p w14:paraId="5FF03365" w14:textId="6EF51B28" w:rsidR="00564C6E" w:rsidRPr="002510E5" w:rsidRDefault="00D25309" w:rsidP="002510E5">
      <w:pPr>
        <w:rPr>
          <w:rFonts w:cs="Arial"/>
        </w:rPr>
        <w:sectPr w:rsidR="00564C6E" w:rsidRPr="002510E5" w:rsidSect="007F3DF9">
          <w:headerReference w:type="default" r:id="rId10"/>
          <w:pgSz w:w="11906" w:h="16838" w:code="9"/>
          <w:pgMar w:top="5330" w:right="1134" w:bottom="1134" w:left="4309" w:header="709" w:footer="709" w:gutter="0"/>
          <w:cols w:space="708"/>
          <w:docGrid w:linePitch="360"/>
        </w:sectPr>
      </w:pPr>
      <w:r w:rsidRPr="002510E5">
        <w:rPr>
          <w:rFonts w:cs="Arial"/>
        </w:rPr>
        <w:t xml:space="preserve">Udarbejdet af: </w:t>
      </w:r>
      <w:r w:rsidR="002510E5" w:rsidRPr="002510E5">
        <w:rPr>
          <w:rFonts w:cs="Arial"/>
        </w:rPr>
        <w:t>S</w:t>
      </w:r>
      <w:r w:rsidR="00E72B91">
        <w:rPr>
          <w:rFonts w:cs="Arial"/>
        </w:rPr>
        <w:t>ekretariat for børns trivsel og læring</w:t>
      </w:r>
    </w:p>
    <w:p w14:paraId="3351336E" w14:textId="77777777" w:rsidR="00564C6E" w:rsidRPr="002510E5" w:rsidRDefault="00C01D48" w:rsidP="00564C6E">
      <w:pPr>
        <w:rPr>
          <w:rFonts w:ascii="Verdana" w:hAnsi="Verdana" w:cs="Arial"/>
          <w:b/>
          <w:sz w:val="68"/>
          <w:szCs w:val="68"/>
        </w:rPr>
      </w:pPr>
      <w:r w:rsidRPr="002510E5">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171447536"/>
        <w:docPartObj>
          <w:docPartGallery w:val="Table of Contents"/>
          <w:docPartUnique/>
        </w:docPartObj>
      </w:sdtPr>
      <w:sdtEndPr>
        <w:rPr>
          <w:b/>
          <w:bCs/>
        </w:rPr>
      </w:sdtEndPr>
      <w:sdtContent>
        <w:p w14:paraId="37C909C8" w14:textId="1985EC66" w:rsidR="00337653" w:rsidRDefault="00337653">
          <w:pPr>
            <w:pStyle w:val="Overskrift"/>
          </w:pPr>
          <w:r>
            <w:t>Indhold</w:t>
          </w:r>
        </w:p>
        <w:p w14:paraId="7C4F082F" w14:textId="4E91673C" w:rsidR="009B2720" w:rsidRDefault="00337653">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104901509" w:history="1">
            <w:r w:rsidR="009B2720" w:rsidRPr="002E3095">
              <w:rPr>
                <w:rStyle w:val="Hyperlink"/>
                <w:noProof/>
              </w:rPr>
              <w:t>1.</w:t>
            </w:r>
            <w:r w:rsidR="009B2720">
              <w:rPr>
                <w:rFonts w:asciiTheme="minorHAnsi" w:eastAsiaTheme="minorEastAsia" w:hAnsiTheme="minorHAnsi"/>
                <w:b w:val="0"/>
                <w:caps w:val="0"/>
                <w:noProof/>
                <w:lang w:eastAsia="da-DK"/>
              </w:rPr>
              <w:tab/>
            </w:r>
            <w:r w:rsidR="009B2720" w:rsidRPr="002E3095">
              <w:rPr>
                <w:rStyle w:val="Hyperlink"/>
                <w:noProof/>
              </w:rPr>
              <w:t>Oversigt</w:t>
            </w:r>
            <w:r w:rsidR="009B2720">
              <w:rPr>
                <w:noProof/>
                <w:webHidden/>
              </w:rPr>
              <w:tab/>
            </w:r>
            <w:r w:rsidR="009B2720">
              <w:rPr>
                <w:noProof/>
                <w:webHidden/>
              </w:rPr>
              <w:fldChar w:fldCharType="begin"/>
            </w:r>
            <w:r w:rsidR="009B2720">
              <w:rPr>
                <w:noProof/>
                <w:webHidden/>
              </w:rPr>
              <w:instrText xml:space="preserve"> PAGEREF _Toc104901509 \h </w:instrText>
            </w:r>
            <w:r w:rsidR="009B2720">
              <w:rPr>
                <w:noProof/>
                <w:webHidden/>
              </w:rPr>
            </w:r>
            <w:r w:rsidR="009B2720">
              <w:rPr>
                <w:noProof/>
                <w:webHidden/>
              </w:rPr>
              <w:fldChar w:fldCharType="separate"/>
            </w:r>
            <w:r w:rsidR="009B2720">
              <w:rPr>
                <w:noProof/>
                <w:webHidden/>
              </w:rPr>
              <w:t>4</w:t>
            </w:r>
            <w:r w:rsidR="009B2720">
              <w:rPr>
                <w:noProof/>
                <w:webHidden/>
              </w:rPr>
              <w:fldChar w:fldCharType="end"/>
            </w:r>
          </w:hyperlink>
        </w:p>
        <w:p w14:paraId="7EF9DC92" w14:textId="707998C8" w:rsidR="009B2720" w:rsidRDefault="009B2720">
          <w:pPr>
            <w:pStyle w:val="Indholdsfortegnelse2"/>
            <w:tabs>
              <w:tab w:val="left" w:pos="660"/>
            </w:tabs>
            <w:rPr>
              <w:rFonts w:asciiTheme="minorHAnsi" w:eastAsiaTheme="minorEastAsia" w:hAnsiTheme="minorHAnsi"/>
              <w:noProof/>
              <w:lang w:eastAsia="da-DK"/>
            </w:rPr>
          </w:pPr>
          <w:hyperlink w:anchor="_Toc104901510" w:history="1">
            <w:r w:rsidRPr="002E3095">
              <w:rPr>
                <w:rStyle w:val="Hyperlink"/>
                <w:noProof/>
              </w:rPr>
              <w:t>1.1</w:t>
            </w:r>
            <w:r>
              <w:rPr>
                <w:rFonts w:asciiTheme="minorHAnsi" w:eastAsiaTheme="minorEastAsia" w:hAnsiTheme="minorHAnsi"/>
                <w:noProof/>
                <w:lang w:eastAsia="da-DK"/>
              </w:rPr>
              <w:tab/>
            </w:r>
            <w:r w:rsidRPr="002E3095">
              <w:rPr>
                <w:rStyle w:val="Hyperlink"/>
                <w:noProof/>
              </w:rPr>
              <w:t>Grundoplysninger</w:t>
            </w:r>
            <w:r>
              <w:rPr>
                <w:noProof/>
                <w:webHidden/>
              </w:rPr>
              <w:tab/>
            </w:r>
            <w:r>
              <w:rPr>
                <w:noProof/>
                <w:webHidden/>
              </w:rPr>
              <w:fldChar w:fldCharType="begin"/>
            </w:r>
            <w:r>
              <w:rPr>
                <w:noProof/>
                <w:webHidden/>
              </w:rPr>
              <w:instrText xml:space="preserve"> PAGEREF _Toc104901510 \h </w:instrText>
            </w:r>
            <w:r>
              <w:rPr>
                <w:noProof/>
                <w:webHidden/>
              </w:rPr>
            </w:r>
            <w:r>
              <w:rPr>
                <w:noProof/>
                <w:webHidden/>
              </w:rPr>
              <w:fldChar w:fldCharType="separate"/>
            </w:r>
            <w:r>
              <w:rPr>
                <w:noProof/>
                <w:webHidden/>
              </w:rPr>
              <w:t>5</w:t>
            </w:r>
            <w:r>
              <w:rPr>
                <w:noProof/>
                <w:webHidden/>
              </w:rPr>
              <w:fldChar w:fldCharType="end"/>
            </w:r>
          </w:hyperlink>
        </w:p>
        <w:p w14:paraId="528FC3A6" w14:textId="744657D8" w:rsidR="009B2720" w:rsidRDefault="009B2720">
          <w:pPr>
            <w:pStyle w:val="Indholdsfortegnelse2"/>
            <w:tabs>
              <w:tab w:val="left" w:pos="660"/>
            </w:tabs>
            <w:rPr>
              <w:rFonts w:asciiTheme="minorHAnsi" w:eastAsiaTheme="minorEastAsia" w:hAnsiTheme="minorHAnsi"/>
              <w:noProof/>
              <w:lang w:eastAsia="da-DK"/>
            </w:rPr>
          </w:pPr>
          <w:hyperlink w:anchor="_Toc104901511" w:history="1">
            <w:r w:rsidRPr="002E3095">
              <w:rPr>
                <w:rStyle w:val="Hyperlink"/>
                <w:noProof/>
              </w:rPr>
              <w:t>1.2</w:t>
            </w:r>
            <w:r>
              <w:rPr>
                <w:rFonts w:asciiTheme="minorHAnsi" w:eastAsiaTheme="minorEastAsia" w:hAnsiTheme="minorHAnsi"/>
                <w:noProof/>
                <w:lang w:eastAsia="da-DK"/>
              </w:rPr>
              <w:tab/>
            </w:r>
            <w:r w:rsidRPr="002E3095">
              <w:rPr>
                <w:rStyle w:val="Hyperlink"/>
                <w:noProof/>
              </w:rPr>
              <w:t>Matrikelkort</w:t>
            </w:r>
            <w:r>
              <w:rPr>
                <w:noProof/>
                <w:webHidden/>
              </w:rPr>
              <w:tab/>
            </w:r>
            <w:r>
              <w:rPr>
                <w:noProof/>
                <w:webHidden/>
              </w:rPr>
              <w:fldChar w:fldCharType="begin"/>
            </w:r>
            <w:r>
              <w:rPr>
                <w:noProof/>
                <w:webHidden/>
              </w:rPr>
              <w:instrText xml:space="preserve"> PAGEREF _Toc104901511 \h </w:instrText>
            </w:r>
            <w:r>
              <w:rPr>
                <w:noProof/>
                <w:webHidden/>
              </w:rPr>
            </w:r>
            <w:r>
              <w:rPr>
                <w:noProof/>
                <w:webHidden/>
              </w:rPr>
              <w:fldChar w:fldCharType="separate"/>
            </w:r>
            <w:r>
              <w:rPr>
                <w:noProof/>
                <w:webHidden/>
              </w:rPr>
              <w:t>5</w:t>
            </w:r>
            <w:r>
              <w:rPr>
                <w:noProof/>
                <w:webHidden/>
              </w:rPr>
              <w:fldChar w:fldCharType="end"/>
            </w:r>
          </w:hyperlink>
        </w:p>
        <w:p w14:paraId="7051A5D2" w14:textId="351C0042" w:rsidR="009B2720" w:rsidRDefault="009B2720">
          <w:pPr>
            <w:pStyle w:val="Indholdsfortegnelse1"/>
            <w:rPr>
              <w:rFonts w:asciiTheme="minorHAnsi" w:eastAsiaTheme="minorEastAsia" w:hAnsiTheme="minorHAnsi"/>
              <w:b w:val="0"/>
              <w:caps w:val="0"/>
              <w:noProof/>
              <w:lang w:eastAsia="da-DK"/>
            </w:rPr>
          </w:pPr>
          <w:hyperlink w:anchor="_Toc104901512" w:history="1">
            <w:r w:rsidRPr="002E3095">
              <w:rPr>
                <w:rStyle w:val="Hyperlink"/>
                <w:noProof/>
              </w:rPr>
              <w:t>2.</w:t>
            </w:r>
            <w:r>
              <w:rPr>
                <w:rFonts w:asciiTheme="minorHAnsi" w:eastAsiaTheme="minorEastAsia" w:hAnsiTheme="minorHAnsi"/>
                <w:b w:val="0"/>
                <w:caps w:val="0"/>
                <w:noProof/>
                <w:lang w:eastAsia="da-DK"/>
              </w:rPr>
              <w:tab/>
            </w:r>
            <w:r w:rsidRPr="002E3095">
              <w:rPr>
                <w:rStyle w:val="Hyperlink"/>
                <w:noProof/>
              </w:rPr>
              <w:t>Data og økonomi</w:t>
            </w:r>
            <w:r>
              <w:rPr>
                <w:noProof/>
                <w:webHidden/>
              </w:rPr>
              <w:tab/>
            </w:r>
            <w:r>
              <w:rPr>
                <w:noProof/>
                <w:webHidden/>
              </w:rPr>
              <w:fldChar w:fldCharType="begin"/>
            </w:r>
            <w:r>
              <w:rPr>
                <w:noProof/>
                <w:webHidden/>
              </w:rPr>
              <w:instrText xml:space="preserve"> PAGEREF _Toc104901512 \h </w:instrText>
            </w:r>
            <w:r>
              <w:rPr>
                <w:noProof/>
                <w:webHidden/>
              </w:rPr>
            </w:r>
            <w:r>
              <w:rPr>
                <w:noProof/>
                <w:webHidden/>
              </w:rPr>
              <w:fldChar w:fldCharType="separate"/>
            </w:r>
            <w:r>
              <w:rPr>
                <w:noProof/>
                <w:webHidden/>
              </w:rPr>
              <w:t>6</w:t>
            </w:r>
            <w:r>
              <w:rPr>
                <w:noProof/>
                <w:webHidden/>
              </w:rPr>
              <w:fldChar w:fldCharType="end"/>
            </w:r>
          </w:hyperlink>
        </w:p>
        <w:p w14:paraId="0753666C" w14:textId="6A507D3D" w:rsidR="009B2720" w:rsidRDefault="009B2720">
          <w:pPr>
            <w:pStyle w:val="Indholdsfortegnelse2"/>
            <w:tabs>
              <w:tab w:val="left" w:pos="660"/>
            </w:tabs>
            <w:rPr>
              <w:rFonts w:asciiTheme="minorHAnsi" w:eastAsiaTheme="minorEastAsia" w:hAnsiTheme="minorHAnsi"/>
              <w:noProof/>
              <w:lang w:eastAsia="da-DK"/>
            </w:rPr>
          </w:pPr>
          <w:hyperlink w:anchor="_Toc104901513" w:history="1">
            <w:r w:rsidRPr="002E3095">
              <w:rPr>
                <w:rStyle w:val="Hyperlink"/>
                <w:noProof/>
              </w:rPr>
              <w:t>2.1</w:t>
            </w:r>
            <w:r>
              <w:rPr>
                <w:rFonts w:asciiTheme="minorHAnsi" w:eastAsiaTheme="minorEastAsia" w:hAnsiTheme="minorHAnsi"/>
                <w:noProof/>
                <w:lang w:eastAsia="da-DK"/>
              </w:rPr>
              <w:tab/>
            </w:r>
            <w:r w:rsidRPr="002E3095">
              <w:rPr>
                <w:rStyle w:val="Hyperlink"/>
                <w:noProof/>
              </w:rPr>
              <w:t>Årlig drift</w:t>
            </w:r>
            <w:r>
              <w:rPr>
                <w:noProof/>
                <w:webHidden/>
              </w:rPr>
              <w:tab/>
            </w:r>
            <w:r>
              <w:rPr>
                <w:noProof/>
                <w:webHidden/>
              </w:rPr>
              <w:fldChar w:fldCharType="begin"/>
            </w:r>
            <w:r>
              <w:rPr>
                <w:noProof/>
                <w:webHidden/>
              </w:rPr>
              <w:instrText xml:space="preserve"> PAGEREF _Toc104901513 \h </w:instrText>
            </w:r>
            <w:r>
              <w:rPr>
                <w:noProof/>
                <w:webHidden/>
              </w:rPr>
            </w:r>
            <w:r>
              <w:rPr>
                <w:noProof/>
                <w:webHidden/>
              </w:rPr>
              <w:fldChar w:fldCharType="separate"/>
            </w:r>
            <w:r>
              <w:rPr>
                <w:noProof/>
                <w:webHidden/>
              </w:rPr>
              <w:t>6</w:t>
            </w:r>
            <w:r>
              <w:rPr>
                <w:noProof/>
                <w:webHidden/>
              </w:rPr>
              <w:fldChar w:fldCharType="end"/>
            </w:r>
          </w:hyperlink>
        </w:p>
        <w:p w14:paraId="258CFDE6" w14:textId="08A2B38B" w:rsidR="009B2720" w:rsidRDefault="009B2720">
          <w:pPr>
            <w:pStyle w:val="Indholdsfortegnelse2"/>
            <w:tabs>
              <w:tab w:val="left" w:pos="660"/>
            </w:tabs>
            <w:rPr>
              <w:rFonts w:asciiTheme="minorHAnsi" w:eastAsiaTheme="minorEastAsia" w:hAnsiTheme="minorHAnsi"/>
              <w:noProof/>
              <w:lang w:eastAsia="da-DK"/>
            </w:rPr>
          </w:pPr>
          <w:hyperlink w:anchor="_Toc104901514" w:history="1">
            <w:r w:rsidRPr="002E3095">
              <w:rPr>
                <w:rStyle w:val="Hyperlink"/>
                <w:noProof/>
              </w:rPr>
              <w:t>2.2</w:t>
            </w:r>
            <w:r>
              <w:rPr>
                <w:rFonts w:asciiTheme="minorHAnsi" w:eastAsiaTheme="minorEastAsia" w:hAnsiTheme="minorHAnsi"/>
                <w:noProof/>
                <w:lang w:eastAsia="da-DK"/>
              </w:rPr>
              <w:tab/>
            </w:r>
            <w:r w:rsidRPr="002E3095">
              <w:rPr>
                <w:rStyle w:val="Hyperlink"/>
                <w:noProof/>
              </w:rPr>
              <w:t>Indvendigt og udvendigt vedligehold</w:t>
            </w:r>
            <w:r>
              <w:rPr>
                <w:noProof/>
                <w:webHidden/>
              </w:rPr>
              <w:tab/>
            </w:r>
            <w:r>
              <w:rPr>
                <w:noProof/>
                <w:webHidden/>
              </w:rPr>
              <w:fldChar w:fldCharType="begin"/>
            </w:r>
            <w:r>
              <w:rPr>
                <w:noProof/>
                <w:webHidden/>
              </w:rPr>
              <w:instrText xml:space="preserve"> PAGEREF _Toc104901514 \h </w:instrText>
            </w:r>
            <w:r>
              <w:rPr>
                <w:noProof/>
                <w:webHidden/>
              </w:rPr>
            </w:r>
            <w:r>
              <w:rPr>
                <w:noProof/>
                <w:webHidden/>
              </w:rPr>
              <w:fldChar w:fldCharType="separate"/>
            </w:r>
            <w:r>
              <w:rPr>
                <w:noProof/>
                <w:webHidden/>
              </w:rPr>
              <w:t>6</w:t>
            </w:r>
            <w:r>
              <w:rPr>
                <w:noProof/>
                <w:webHidden/>
              </w:rPr>
              <w:fldChar w:fldCharType="end"/>
            </w:r>
          </w:hyperlink>
        </w:p>
        <w:p w14:paraId="2CF53107" w14:textId="6A831A90" w:rsidR="009B2720" w:rsidRDefault="009B2720">
          <w:pPr>
            <w:pStyle w:val="Indholdsfortegnelse2"/>
            <w:tabs>
              <w:tab w:val="left" w:pos="660"/>
            </w:tabs>
            <w:rPr>
              <w:rFonts w:asciiTheme="minorHAnsi" w:eastAsiaTheme="minorEastAsia" w:hAnsiTheme="minorHAnsi"/>
              <w:noProof/>
              <w:lang w:eastAsia="da-DK"/>
            </w:rPr>
          </w:pPr>
          <w:hyperlink w:anchor="_Toc104901515" w:history="1">
            <w:r w:rsidRPr="002E3095">
              <w:rPr>
                <w:rStyle w:val="Hyperlink"/>
                <w:noProof/>
              </w:rPr>
              <w:t>2.3</w:t>
            </w:r>
            <w:r>
              <w:rPr>
                <w:rFonts w:asciiTheme="minorHAnsi" w:eastAsiaTheme="minorEastAsia" w:hAnsiTheme="minorHAnsi"/>
                <w:noProof/>
                <w:lang w:eastAsia="da-DK"/>
              </w:rPr>
              <w:tab/>
            </w:r>
            <w:r w:rsidRPr="002E3095">
              <w:rPr>
                <w:rStyle w:val="Hyperlink"/>
                <w:noProof/>
              </w:rPr>
              <w:t>Besparelsespotentiale, omkostning pr. elev</w:t>
            </w:r>
            <w:r>
              <w:rPr>
                <w:noProof/>
                <w:webHidden/>
              </w:rPr>
              <w:tab/>
            </w:r>
            <w:r>
              <w:rPr>
                <w:noProof/>
                <w:webHidden/>
              </w:rPr>
              <w:fldChar w:fldCharType="begin"/>
            </w:r>
            <w:r>
              <w:rPr>
                <w:noProof/>
                <w:webHidden/>
              </w:rPr>
              <w:instrText xml:space="preserve"> PAGEREF _Toc104901515 \h </w:instrText>
            </w:r>
            <w:r>
              <w:rPr>
                <w:noProof/>
                <w:webHidden/>
              </w:rPr>
            </w:r>
            <w:r>
              <w:rPr>
                <w:noProof/>
                <w:webHidden/>
              </w:rPr>
              <w:fldChar w:fldCharType="separate"/>
            </w:r>
            <w:r>
              <w:rPr>
                <w:noProof/>
                <w:webHidden/>
              </w:rPr>
              <w:t>6</w:t>
            </w:r>
            <w:r>
              <w:rPr>
                <w:noProof/>
                <w:webHidden/>
              </w:rPr>
              <w:fldChar w:fldCharType="end"/>
            </w:r>
          </w:hyperlink>
        </w:p>
        <w:p w14:paraId="5566B687" w14:textId="57539396" w:rsidR="009B2720" w:rsidRDefault="009B2720">
          <w:pPr>
            <w:pStyle w:val="Indholdsfortegnelse1"/>
            <w:rPr>
              <w:rFonts w:asciiTheme="minorHAnsi" w:eastAsiaTheme="minorEastAsia" w:hAnsiTheme="minorHAnsi"/>
              <w:b w:val="0"/>
              <w:caps w:val="0"/>
              <w:noProof/>
              <w:lang w:eastAsia="da-DK"/>
            </w:rPr>
          </w:pPr>
          <w:hyperlink w:anchor="_Toc104901516" w:history="1">
            <w:r w:rsidRPr="002E3095">
              <w:rPr>
                <w:rStyle w:val="Hyperlink"/>
                <w:noProof/>
              </w:rPr>
              <w:t>3.</w:t>
            </w:r>
            <w:r>
              <w:rPr>
                <w:rFonts w:asciiTheme="minorHAnsi" w:eastAsiaTheme="minorEastAsia" w:hAnsiTheme="minorHAnsi"/>
                <w:b w:val="0"/>
                <w:caps w:val="0"/>
                <w:noProof/>
                <w:lang w:eastAsia="da-DK"/>
              </w:rPr>
              <w:tab/>
            </w:r>
            <w:r w:rsidRPr="002E3095">
              <w:rPr>
                <w:rStyle w:val="Hyperlink"/>
                <w:noProof/>
              </w:rPr>
              <w:t>Faglokaler</w:t>
            </w:r>
            <w:r>
              <w:rPr>
                <w:noProof/>
                <w:webHidden/>
              </w:rPr>
              <w:tab/>
            </w:r>
            <w:r>
              <w:rPr>
                <w:noProof/>
                <w:webHidden/>
              </w:rPr>
              <w:fldChar w:fldCharType="begin"/>
            </w:r>
            <w:r>
              <w:rPr>
                <w:noProof/>
                <w:webHidden/>
              </w:rPr>
              <w:instrText xml:space="preserve"> PAGEREF _Toc104901516 \h </w:instrText>
            </w:r>
            <w:r>
              <w:rPr>
                <w:noProof/>
                <w:webHidden/>
              </w:rPr>
            </w:r>
            <w:r>
              <w:rPr>
                <w:noProof/>
                <w:webHidden/>
              </w:rPr>
              <w:fldChar w:fldCharType="separate"/>
            </w:r>
            <w:r>
              <w:rPr>
                <w:noProof/>
                <w:webHidden/>
              </w:rPr>
              <w:t>7</w:t>
            </w:r>
            <w:r>
              <w:rPr>
                <w:noProof/>
                <w:webHidden/>
              </w:rPr>
              <w:fldChar w:fldCharType="end"/>
            </w:r>
          </w:hyperlink>
        </w:p>
        <w:p w14:paraId="607542D7" w14:textId="01135DA8" w:rsidR="009B2720" w:rsidRDefault="009B2720">
          <w:pPr>
            <w:pStyle w:val="Indholdsfortegnelse1"/>
            <w:rPr>
              <w:rFonts w:asciiTheme="minorHAnsi" w:eastAsiaTheme="minorEastAsia" w:hAnsiTheme="minorHAnsi"/>
              <w:b w:val="0"/>
              <w:caps w:val="0"/>
              <w:noProof/>
              <w:lang w:eastAsia="da-DK"/>
            </w:rPr>
          </w:pPr>
          <w:hyperlink w:anchor="_Toc104901517" w:history="1">
            <w:r w:rsidRPr="002E3095">
              <w:rPr>
                <w:rStyle w:val="Hyperlink"/>
                <w:noProof/>
              </w:rPr>
              <w:t>4.</w:t>
            </w:r>
            <w:r>
              <w:rPr>
                <w:rFonts w:asciiTheme="minorHAnsi" w:eastAsiaTheme="minorEastAsia" w:hAnsiTheme="minorHAnsi"/>
                <w:b w:val="0"/>
                <w:caps w:val="0"/>
                <w:noProof/>
                <w:lang w:eastAsia="da-DK"/>
              </w:rPr>
              <w:tab/>
            </w:r>
            <w:r w:rsidRPr="002E3095">
              <w:rPr>
                <w:rStyle w:val="Hyperlink"/>
                <w:noProof/>
              </w:rPr>
              <w:t>Skolens beskrivelse</w:t>
            </w:r>
            <w:r>
              <w:rPr>
                <w:noProof/>
                <w:webHidden/>
              </w:rPr>
              <w:tab/>
            </w:r>
            <w:r>
              <w:rPr>
                <w:noProof/>
                <w:webHidden/>
              </w:rPr>
              <w:fldChar w:fldCharType="begin"/>
            </w:r>
            <w:r>
              <w:rPr>
                <w:noProof/>
                <w:webHidden/>
              </w:rPr>
              <w:instrText xml:space="preserve"> PAGEREF _Toc104901517 \h </w:instrText>
            </w:r>
            <w:r>
              <w:rPr>
                <w:noProof/>
                <w:webHidden/>
              </w:rPr>
            </w:r>
            <w:r>
              <w:rPr>
                <w:noProof/>
                <w:webHidden/>
              </w:rPr>
              <w:fldChar w:fldCharType="separate"/>
            </w:r>
            <w:r>
              <w:rPr>
                <w:noProof/>
                <w:webHidden/>
              </w:rPr>
              <w:t>7</w:t>
            </w:r>
            <w:r>
              <w:rPr>
                <w:noProof/>
                <w:webHidden/>
              </w:rPr>
              <w:fldChar w:fldCharType="end"/>
            </w:r>
          </w:hyperlink>
        </w:p>
        <w:p w14:paraId="0D921E3B" w14:textId="331FCBB7" w:rsidR="009B2720" w:rsidRDefault="009B2720">
          <w:pPr>
            <w:pStyle w:val="Indholdsfortegnelse2"/>
            <w:tabs>
              <w:tab w:val="left" w:pos="660"/>
            </w:tabs>
            <w:rPr>
              <w:rFonts w:asciiTheme="minorHAnsi" w:eastAsiaTheme="minorEastAsia" w:hAnsiTheme="minorHAnsi"/>
              <w:noProof/>
              <w:lang w:eastAsia="da-DK"/>
            </w:rPr>
          </w:pPr>
          <w:hyperlink w:anchor="_Toc104901518" w:history="1">
            <w:r w:rsidRPr="002E3095">
              <w:rPr>
                <w:rStyle w:val="Hyperlink"/>
                <w:noProof/>
              </w:rPr>
              <w:t>4.1</w:t>
            </w:r>
            <w:r>
              <w:rPr>
                <w:rFonts w:asciiTheme="minorHAnsi" w:eastAsiaTheme="minorEastAsia" w:hAnsiTheme="minorHAnsi"/>
                <w:noProof/>
                <w:lang w:eastAsia="da-DK"/>
              </w:rPr>
              <w:tab/>
            </w:r>
            <w:r w:rsidRPr="002E3095">
              <w:rPr>
                <w:rStyle w:val="Hyperlink"/>
                <w:noProof/>
              </w:rPr>
              <w:t>De visiterede tilbud</w:t>
            </w:r>
            <w:r>
              <w:rPr>
                <w:noProof/>
                <w:webHidden/>
              </w:rPr>
              <w:tab/>
            </w:r>
            <w:r>
              <w:rPr>
                <w:noProof/>
                <w:webHidden/>
              </w:rPr>
              <w:fldChar w:fldCharType="begin"/>
            </w:r>
            <w:r>
              <w:rPr>
                <w:noProof/>
                <w:webHidden/>
              </w:rPr>
              <w:instrText xml:space="preserve"> PAGEREF _Toc104901518 \h </w:instrText>
            </w:r>
            <w:r>
              <w:rPr>
                <w:noProof/>
                <w:webHidden/>
              </w:rPr>
            </w:r>
            <w:r>
              <w:rPr>
                <w:noProof/>
                <w:webHidden/>
              </w:rPr>
              <w:fldChar w:fldCharType="separate"/>
            </w:r>
            <w:r>
              <w:rPr>
                <w:noProof/>
                <w:webHidden/>
              </w:rPr>
              <w:t>7</w:t>
            </w:r>
            <w:r>
              <w:rPr>
                <w:noProof/>
                <w:webHidden/>
              </w:rPr>
              <w:fldChar w:fldCharType="end"/>
            </w:r>
          </w:hyperlink>
        </w:p>
        <w:p w14:paraId="399E7508" w14:textId="07A8EFC1" w:rsidR="009B2720" w:rsidRDefault="009B2720">
          <w:pPr>
            <w:pStyle w:val="Indholdsfortegnelse2"/>
            <w:tabs>
              <w:tab w:val="left" w:pos="660"/>
            </w:tabs>
            <w:rPr>
              <w:rFonts w:asciiTheme="minorHAnsi" w:eastAsiaTheme="minorEastAsia" w:hAnsiTheme="minorHAnsi"/>
              <w:noProof/>
              <w:lang w:eastAsia="da-DK"/>
            </w:rPr>
          </w:pPr>
          <w:hyperlink w:anchor="_Toc104901519" w:history="1">
            <w:r w:rsidRPr="002E3095">
              <w:rPr>
                <w:rStyle w:val="Hyperlink"/>
                <w:noProof/>
              </w:rPr>
              <w:t>4.2</w:t>
            </w:r>
            <w:r>
              <w:rPr>
                <w:rFonts w:asciiTheme="minorHAnsi" w:eastAsiaTheme="minorEastAsia" w:hAnsiTheme="minorHAnsi"/>
                <w:noProof/>
                <w:lang w:eastAsia="da-DK"/>
              </w:rPr>
              <w:tab/>
            </w:r>
            <w:r w:rsidRPr="002E3095">
              <w:rPr>
                <w:rStyle w:val="Hyperlink"/>
                <w:noProof/>
              </w:rPr>
              <w:t>10. klasse</w:t>
            </w:r>
            <w:r>
              <w:rPr>
                <w:noProof/>
                <w:webHidden/>
              </w:rPr>
              <w:tab/>
            </w:r>
            <w:r>
              <w:rPr>
                <w:noProof/>
                <w:webHidden/>
              </w:rPr>
              <w:fldChar w:fldCharType="begin"/>
            </w:r>
            <w:r>
              <w:rPr>
                <w:noProof/>
                <w:webHidden/>
              </w:rPr>
              <w:instrText xml:space="preserve"> PAGEREF _Toc104901519 \h </w:instrText>
            </w:r>
            <w:r>
              <w:rPr>
                <w:noProof/>
                <w:webHidden/>
              </w:rPr>
            </w:r>
            <w:r>
              <w:rPr>
                <w:noProof/>
                <w:webHidden/>
              </w:rPr>
              <w:fldChar w:fldCharType="separate"/>
            </w:r>
            <w:r>
              <w:rPr>
                <w:noProof/>
                <w:webHidden/>
              </w:rPr>
              <w:t>8</w:t>
            </w:r>
            <w:r>
              <w:rPr>
                <w:noProof/>
                <w:webHidden/>
              </w:rPr>
              <w:fldChar w:fldCharType="end"/>
            </w:r>
          </w:hyperlink>
        </w:p>
        <w:p w14:paraId="3689079D" w14:textId="0EFC8535" w:rsidR="00337653" w:rsidRDefault="00337653">
          <w:r>
            <w:rPr>
              <w:b/>
              <w:bCs/>
            </w:rPr>
            <w:fldChar w:fldCharType="end"/>
          </w:r>
        </w:p>
      </w:sdtContent>
    </w:sdt>
    <w:p w14:paraId="16A35B22" w14:textId="3F1D8DF5" w:rsidR="00212957" w:rsidRDefault="00212957">
      <w:pPr>
        <w:spacing w:after="200"/>
      </w:pPr>
      <w:r w:rsidRPr="002510E5">
        <w:br w:type="page"/>
      </w:r>
    </w:p>
    <w:p w14:paraId="6BDBBFA6" w14:textId="239DDC32" w:rsidR="00E72B91" w:rsidRDefault="00C25A65" w:rsidP="00C25A65">
      <w:pPr>
        <w:pStyle w:val="Overskrift1"/>
      </w:pPr>
      <w:bookmarkStart w:id="0" w:name="_Toc104901509"/>
      <w:r>
        <w:lastRenderedPageBreak/>
        <w:t>Oversigt</w:t>
      </w:r>
      <w:bookmarkEnd w:id="0"/>
    </w:p>
    <w:p w14:paraId="7A1528CD" w14:textId="18CB3AFC" w:rsidR="00B6112D" w:rsidRDefault="00B6112D" w:rsidP="00B6112D"/>
    <w:p w14:paraId="7CBF1B30" w14:textId="0695DDE4" w:rsidR="00B6112D" w:rsidRDefault="00B6112D" w:rsidP="00B6112D">
      <w:r>
        <w:t>Vordingorg Ungdomsskole og 10. klasse er lokaliseret på fire matrikler, som alle ligger i Vordingborg by:</w:t>
      </w:r>
    </w:p>
    <w:p w14:paraId="3E6E31A5" w14:textId="77777777" w:rsidR="00337653" w:rsidRDefault="00337653" w:rsidP="00B6112D"/>
    <w:p w14:paraId="57F7DD25" w14:textId="456DA538" w:rsidR="00B6112D" w:rsidRDefault="00B6112D" w:rsidP="00B6112D">
      <w:r>
        <w:t>Kuskevej:</w:t>
      </w:r>
      <w:r>
        <w:tab/>
      </w:r>
      <w:r w:rsidR="004A2CD5">
        <w:tab/>
      </w:r>
      <w:r>
        <w:t>10. klasse (almen), Heltid</w:t>
      </w:r>
      <w:r w:rsidR="004A2CD5">
        <w:t>sundervisning</w:t>
      </w:r>
    </w:p>
    <w:p w14:paraId="59B4D73B" w14:textId="16F194C8" w:rsidR="004A2CD5" w:rsidRDefault="004A2CD5" w:rsidP="004A2CD5">
      <w:r>
        <w:t xml:space="preserve">Præstegårdsvej: </w:t>
      </w:r>
      <w:r>
        <w:tab/>
        <w:t>Intern skol</w:t>
      </w:r>
      <w:r w:rsidR="001E716B">
        <w:t>e - heltidsundervisning</w:t>
      </w:r>
      <w:r w:rsidR="000D6C55">
        <w:t>,</w:t>
      </w:r>
      <w:r>
        <w:t xml:space="preserve"> Region Sjælland</w:t>
      </w:r>
    </w:p>
    <w:p w14:paraId="09B1E215" w14:textId="77777777" w:rsidR="004A2CD5" w:rsidRDefault="004A2CD5" w:rsidP="004A2CD5">
      <w:r>
        <w:t>Rampen:</w:t>
      </w:r>
      <w:r>
        <w:tab/>
      </w:r>
      <w:r>
        <w:tab/>
        <w:t>Heltidsundervisning</w:t>
      </w:r>
    </w:p>
    <w:p w14:paraId="5AEBBDB7" w14:textId="765465A4" w:rsidR="00B6112D" w:rsidRDefault="00B6112D" w:rsidP="004A2CD5">
      <w:pPr>
        <w:ind w:left="2608" w:hanging="2608"/>
      </w:pPr>
      <w:r>
        <w:t xml:space="preserve">Primulavej: </w:t>
      </w:r>
      <w:r>
        <w:tab/>
        <w:t>Ungdomsskole</w:t>
      </w:r>
      <w:r w:rsidR="004A2CD5">
        <w:t>,</w:t>
      </w:r>
      <w:r>
        <w:t xml:space="preserve"> </w:t>
      </w:r>
      <w:r w:rsidR="004A2CD5">
        <w:t>Særlig Tilrettelagt Ungdomsuddannelse,</w:t>
      </w:r>
      <w:r w:rsidR="001E716B">
        <w:t xml:space="preserve"> (STU)</w:t>
      </w:r>
      <w:r w:rsidR="004A2CD5">
        <w:t xml:space="preserve"> Unge på Toppen</w:t>
      </w:r>
    </w:p>
    <w:p w14:paraId="69B06CC6" w14:textId="77777777" w:rsidR="00B6112D" w:rsidRDefault="00B6112D" w:rsidP="00B6112D"/>
    <w:p w14:paraId="35735679" w14:textId="39F5C66D" w:rsidR="003B07D0" w:rsidRPr="003B07D0" w:rsidRDefault="003B07D0" w:rsidP="003B07D0">
      <w:r>
        <w:t>Foruden almen 10. klasse varetager Vordingborg Ungdomsskole og 10. klasse en række tilbud, man skal visiteres til. Derudover driver Vordingborg Ungdomsskole fem</w:t>
      </w:r>
      <w:r w:rsidRPr="003B07D0">
        <w:t xml:space="preserve"> afdelinger med fritidsundervisning, ssp-aktiviteter og ungdomsklubber i Lundby, på Møn, i Præstø, i Vordingborg By og i Stensved. </w:t>
      </w:r>
    </w:p>
    <w:p w14:paraId="24C929EA" w14:textId="77777777" w:rsidR="003B07D0" w:rsidRDefault="003B07D0" w:rsidP="003B07D0"/>
    <w:p w14:paraId="5459B433" w14:textId="77777777" w:rsidR="003B07D0" w:rsidRDefault="003B07D0" w:rsidP="003B07D0">
      <w:r>
        <w:t>Aktiviteterne på Kuskevej og Præstegårdsvej foregår i bygninger/lokaler, der er lejet af hhv. Professionsskolen Absalon og Region Sjælland, mens bygningerne på Rampen og Primulavej er ejet af kommunen.</w:t>
      </w:r>
      <w:r>
        <w:br/>
      </w:r>
    </w:p>
    <w:p w14:paraId="1062D93A" w14:textId="77777777" w:rsidR="003B07D0" w:rsidRDefault="003B07D0" w:rsidP="003B07D0">
      <w:r>
        <w:t>Klubaktiviteterne foregår dels i Vordingborg Ungdomsskole og 10. klasses egne bygninger/lokaler, dels i lokaler på distriktsskolernes afdelinger.</w:t>
      </w:r>
    </w:p>
    <w:p w14:paraId="1F270479" w14:textId="7E1E0EC9" w:rsidR="007B516C" w:rsidRDefault="006C71D5" w:rsidP="00B6112D">
      <w:r>
        <w:tab/>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976"/>
      </w:tblGrid>
      <w:tr w:rsidR="007B516C" w14:paraId="07F7288B" w14:textId="77777777" w:rsidTr="007B516C">
        <w:tc>
          <w:tcPr>
            <w:tcW w:w="2689" w:type="dxa"/>
          </w:tcPr>
          <w:p w14:paraId="72610F95" w14:textId="4C386183" w:rsidR="006C6133" w:rsidRDefault="006C6133" w:rsidP="007B516C">
            <w:pPr>
              <w:pStyle w:val="Billedtekst"/>
              <w:keepNext/>
            </w:pPr>
            <w:r>
              <w:rPr>
                <w:noProof/>
              </w:rPr>
              <w:drawing>
                <wp:inline distT="0" distB="0" distL="0" distR="0" wp14:anchorId="03019DD9" wp14:editId="698EEEAC">
                  <wp:extent cx="1666800" cy="1440000"/>
                  <wp:effectExtent l="0" t="0" r="0" b="825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534" t="23243" r="27163" b="36358"/>
                          <a:stretch/>
                        </pic:blipFill>
                        <pic:spPr bwMode="auto">
                          <a:xfrm>
                            <a:off x="0" y="0"/>
                            <a:ext cx="1666800" cy="1440000"/>
                          </a:xfrm>
                          <a:prstGeom prst="rect">
                            <a:avLst/>
                          </a:prstGeom>
                          <a:ln>
                            <a:noFill/>
                          </a:ln>
                          <a:extLst>
                            <a:ext uri="{53640926-AAD7-44D8-BBD7-CCE9431645EC}">
                              <a14:shadowObscured xmlns:a14="http://schemas.microsoft.com/office/drawing/2010/main"/>
                            </a:ext>
                          </a:extLst>
                        </pic:spPr>
                      </pic:pic>
                    </a:graphicData>
                  </a:graphic>
                </wp:inline>
              </w:drawing>
            </w:r>
            <w:r>
              <w:t>Kuskevej 1</w:t>
            </w:r>
            <w:r>
              <w:br/>
              <w:t>4760 Vordingborg</w:t>
            </w:r>
          </w:p>
        </w:tc>
        <w:tc>
          <w:tcPr>
            <w:tcW w:w="2976" w:type="dxa"/>
          </w:tcPr>
          <w:p w14:paraId="109FBBA5" w14:textId="77777777" w:rsidR="006C6133" w:rsidRDefault="006C6133" w:rsidP="00E61C82">
            <w:pPr>
              <w:keepNext/>
            </w:pPr>
            <w:r>
              <w:rPr>
                <w:noProof/>
              </w:rPr>
              <w:drawing>
                <wp:inline distT="0" distB="0" distL="0" distR="0" wp14:anchorId="2AEF7978" wp14:editId="4013B36E">
                  <wp:extent cx="1663200" cy="1440000"/>
                  <wp:effectExtent l="0" t="0" r="0" b="8255"/>
                  <wp:docPr id="6" name="Billede 6" descr="Primulavej 5, 4760 Vordingborg – Se vigti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ulavej 5, 4760 Vordingborg – Se vigtig inf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47" t="4257" r="37124" b="24026"/>
                          <a:stretch/>
                        </pic:blipFill>
                        <pic:spPr bwMode="auto">
                          <a:xfrm>
                            <a:off x="0" y="0"/>
                            <a:ext cx="1663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AEE6DCD" w14:textId="5A4961C3" w:rsidR="006C6133" w:rsidRDefault="006C6133" w:rsidP="00E61C82">
            <w:pPr>
              <w:pStyle w:val="Billedtekst"/>
            </w:pPr>
            <w:r>
              <w:t>Ungdomsskolen Primulavej 5</w:t>
            </w:r>
            <w:r>
              <w:br/>
              <w:t>4760 Vor</w:t>
            </w:r>
            <w:r w:rsidR="007B516C">
              <w:t>b</w:t>
            </w:r>
            <w:r>
              <w:t>ingborg</w:t>
            </w:r>
          </w:p>
        </w:tc>
      </w:tr>
      <w:tr w:rsidR="007B516C" w14:paraId="24C16940" w14:textId="77777777" w:rsidTr="007B516C">
        <w:tc>
          <w:tcPr>
            <w:tcW w:w="2689" w:type="dxa"/>
          </w:tcPr>
          <w:p w14:paraId="39474A6F" w14:textId="77777777" w:rsidR="006C6133" w:rsidRDefault="006C6133" w:rsidP="00E61C82">
            <w:pPr>
              <w:keepNext/>
              <w:rPr>
                <w:noProof/>
              </w:rPr>
            </w:pPr>
          </w:p>
          <w:p w14:paraId="026250BC" w14:textId="1BBCE91A" w:rsidR="006C6133" w:rsidRDefault="006C6133" w:rsidP="00E61C82">
            <w:pPr>
              <w:keepNext/>
            </w:pPr>
            <w:r>
              <w:rPr>
                <w:noProof/>
              </w:rPr>
              <w:drawing>
                <wp:inline distT="0" distB="0" distL="0" distR="0" wp14:anchorId="4ED75DB3" wp14:editId="5DE455D0">
                  <wp:extent cx="1666875" cy="1309986"/>
                  <wp:effectExtent l="0" t="0" r="0" b="5080"/>
                  <wp:docPr id="12" name="Billede 12" descr="Et billede, der indeholder træ, græs, udendør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ræ, græs, udendørs, plante&#10;&#10;Automatisk generere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l="32801" t="40774" r="16482"/>
                          <a:stretch/>
                        </pic:blipFill>
                        <pic:spPr bwMode="auto">
                          <a:xfrm>
                            <a:off x="0" y="0"/>
                            <a:ext cx="1667402" cy="1310400"/>
                          </a:xfrm>
                          <a:prstGeom prst="rect">
                            <a:avLst/>
                          </a:prstGeom>
                          <a:noFill/>
                          <a:ln>
                            <a:noFill/>
                          </a:ln>
                          <a:extLst>
                            <a:ext uri="{53640926-AAD7-44D8-BBD7-CCE9431645EC}">
                              <a14:shadowObscured xmlns:a14="http://schemas.microsoft.com/office/drawing/2010/main"/>
                            </a:ext>
                          </a:extLst>
                        </pic:spPr>
                      </pic:pic>
                    </a:graphicData>
                  </a:graphic>
                </wp:inline>
              </w:drawing>
            </w:r>
          </w:p>
          <w:p w14:paraId="10BFFCAA" w14:textId="77777777" w:rsidR="006C6133" w:rsidRDefault="006C6133" w:rsidP="00E61C82">
            <w:pPr>
              <w:pStyle w:val="Billedtekst"/>
            </w:pPr>
            <w:r>
              <w:t>Præstegårdsvej 8</w:t>
            </w:r>
            <w:r>
              <w:br/>
              <w:t>4760 Vordingborg</w:t>
            </w:r>
          </w:p>
        </w:tc>
        <w:tc>
          <w:tcPr>
            <w:tcW w:w="2976" w:type="dxa"/>
          </w:tcPr>
          <w:p w14:paraId="304CBA5C" w14:textId="77777777" w:rsidR="006C6133" w:rsidRDefault="006C6133" w:rsidP="00E61C82">
            <w:pPr>
              <w:rPr>
                <w:noProof/>
              </w:rPr>
            </w:pPr>
          </w:p>
          <w:p w14:paraId="0A963989" w14:textId="3476F3A4" w:rsidR="006C6133" w:rsidRDefault="007B516C" w:rsidP="00E61C82">
            <w:pPr>
              <w:keepNext/>
            </w:pPr>
            <w:r>
              <w:rPr>
                <w:noProof/>
              </w:rPr>
              <w:t>’</w:t>
            </w:r>
            <w:r w:rsidR="006C6133">
              <w:rPr>
                <w:noProof/>
              </w:rPr>
              <w:drawing>
                <wp:inline distT="0" distB="0" distL="0" distR="0" wp14:anchorId="25AFB985" wp14:editId="6D43240B">
                  <wp:extent cx="1662375" cy="1276985"/>
                  <wp:effectExtent l="0" t="0" r="0" b="0"/>
                  <wp:docPr id="13" name="Billede 13" descr="Rampen 6, 4760 Vordingborg – Se vigtig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mpen 6, 4760 Vordingborg – Se vigtig inf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77" t="12066" r="33414" b="17526"/>
                          <a:stretch/>
                        </pic:blipFill>
                        <pic:spPr bwMode="auto">
                          <a:xfrm>
                            <a:off x="0" y="0"/>
                            <a:ext cx="1663634" cy="1277952"/>
                          </a:xfrm>
                          <a:prstGeom prst="rect">
                            <a:avLst/>
                          </a:prstGeom>
                          <a:noFill/>
                          <a:ln>
                            <a:noFill/>
                          </a:ln>
                          <a:extLst>
                            <a:ext uri="{53640926-AAD7-44D8-BBD7-CCE9431645EC}">
                              <a14:shadowObscured xmlns:a14="http://schemas.microsoft.com/office/drawing/2010/main"/>
                            </a:ext>
                          </a:extLst>
                        </pic:spPr>
                      </pic:pic>
                    </a:graphicData>
                  </a:graphic>
                </wp:inline>
              </w:drawing>
            </w:r>
          </w:p>
          <w:p w14:paraId="4029F5A4" w14:textId="77777777" w:rsidR="006C6133" w:rsidRDefault="006C6133" w:rsidP="00E61C82">
            <w:pPr>
              <w:pStyle w:val="Billedtekst"/>
            </w:pPr>
            <w:r>
              <w:t>Rampen 6</w:t>
            </w:r>
            <w:r>
              <w:br/>
              <w:t>4760 Vordingborg</w:t>
            </w:r>
          </w:p>
        </w:tc>
      </w:tr>
    </w:tbl>
    <w:p w14:paraId="2DB06E8C" w14:textId="77777777" w:rsidR="006C6133" w:rsidRDefault="006C6133" w:rsidP="00B6112D"/>
    <w:p w14:paraId="47A2886C" w14:textId="77777777" w:rsidR="00B6112D" w:rsidRPr="00B6112D" w:rsidRDefault="00B6112D" w:rsidP="00B6112D"/>
    <w:p w14:paraId="7395223C" w14:textId="4DD4BBC6" w:rsidR="00EB0DB4" w:rsidRDefault="00EB0DB4" w:rsidP="00EB0DB4">
      <w:pPr>
        <w:pStyle w:val="Overskrift2"/>
        <w:rPr>
          <w:noProof/>
        </w:rPr>
      </w:pPr>
      <w:bookmarkStart w:id="1" w:name="_Toc99376720"/>
      <w:bookmarkStart w:id="2" w:name="_Toc104901510"/>
      <w:r>
        <w:rPr>
          <w:noProof/>
        </w:rPr>
        <w:t>Grundoplysninger</w:t>
      </w:r>
      <w:bookmarkEnd w:id="1"/>
      <w:bookmarkEnd w:id="2"/>
      <w:r w:rsidR="00C25A65">
        <w:rPr>
          <w:noProof/>
        </w:rPr>
        <w:t xml:space="preserve"> </w:t>
      </w:r>
    </w:p>
    <w:p w14:paraId="7534701F" w14:textId="77BE4341" w:rsidR="000D4C97" w:rsidRDefault="000D4C97" w:rsidP="000D4C97"/>
    <w:tbl>
      <w:tblPr>
        <w:tblStyle w:val="Tabel-Gitter"/>
        <w:tblW w:w="4930" w:type="pct"/>
        <w:tblLook w:val="04A0" w:firstRow="1" w:lastRow="0" w:firstColumn="1" w:lastColumn="0" w:noHBand="0" w:noVBand="1"/>
      </w:tblPr>
      <w:tblGrid>
        <w:gridCol w:w="1963"/>
        <w:gridCol w:w="1341"/>
        <w:gridCol w:w="1685"/>
        <w:gridCol w:w="1968"/>
        <w:gridCol w:w="2536"/>
      </w:tblGrid>
      <w:tr w:rsidR="000D4C97" w:rsidRPr="003738B6" w14:paraId="6DEA977E" w14:textId="77777777" w:rsidTr="001E716B">
        <w:trPr>
          <w:trHeight w:val="251"/>
        </w:trPr>
        <w:tc>
          <w:tcPr>
            <w:tcW w:w="1043" w:type="pct"/>
            <w:shd w:val="clear" w:color="auto" w:fill="3DA15A"/>
            <w:vAlign w:val="center"/>
          </w:tcPr>
          <w:p w14:paraId="37B59951" w14:textId="0DDCFA3E" w:rsidR="000D4C97" w:rsidRPr="003738B6" w:rsidRDefault="001E716B" w:rsidP="00527113">
            <w:pPr>
              <w:spacing w:after="200"/>
              <w:rPr>
                <w:b/>
                <w:bCs/>
                <w:noProof/>
                <w:color w:val="FFFFFF" w:themeColor="background1"/>
              </w:rPr>
            </w:pPr>
            <w:r>
              <w:rPr>
                <w:b/>
                <w:bCs/>
                <w:noProof/>
                <w:color w:val="FFFFFF" w:themeColor="background1"/>
              </w:rPr>
              <w:t>AFDELING</w:t>
            </w:r>
          </w:p>
        </w:tc>
        <w:tc>
          <w:tcPr>
            <w:tcW w:w="672" w:type="pct"/>
            <w:shd w:val="clear" w:color="auto" w:fill="3DA15A"/>
            <w:vAlign w:val="center"/>
          </w:tcPr>
          <w:p w14:paraId="4CC77B69" w14:textId="185CB2CB" w:rsidR="000D4C97" w:rsidRPr="003738B6" w:rsidRDefault="000D4C97" w:rsidP="000D4C97">
            <w:pPr>
              <w:spacing w:after="200"/>
              <w:rPr>
                <w:b/>
                <w:bCs/>
                <w:noProof/>
                <w:color w:val="FFFFFF" w:themeColor="background1"/>
              </w:rPr>
            </w:pPr>
            <w:r>
              <w:rPr>
                <w:b/>
                <w:bCs/>
                <w:noProof/>
                <w:color w:val="FFFFFF" w:themeColor="background1"/>
              </w:rPr>
              <w:t>AFDELING</w:t>
            </w:r>
          </w:p>
        </w:tc>
        <w:tc>
          <w:tcPr>
            <w:tcW w:w="896" w:type="pct"/>
            <w:shd w:val="clear" w:color="auto" w:fill="3DA15A"/>
            <w:vAlign w:val="center"/>
          </w:tcPr>
          <w:p w14:paraId="1BD653D2" w14:textId="65E1866F" w:rsidR="000D4C97" w:rsidRPr="003738B6" w:rsidRDefault="000D4C97" w:rsidP="00527113">
            <w:pPr>
              <w:spacing w:after="200"/>
              <w:rPr>
                <w:b/>
                <w:bCs/>
                <w:noProof/>
                <w:color w:val="FFFFFF" w:themeColor="background1"/>
              </w:rPr>
            </w:pPr>
            <w:r>
              <w:rPr>
                <w:b/>
                <w:bCs/>
                <w:noProof/>
                <w:color w:val="FFFFFF" w:themeColor="background1"/>
              </w:rPr>
              <w:t>ANTAL KLASSER</w:t>
            </w:r>
          </w:p>
        </w:tc>
        <w:tc>
          <w:tcPr>
            <w:tcW w:w="1045" w:type="pct"/>
            <w:shd w:val="clear" w:color="auto" w:fill="3DA15A"/>
            <w:vAlign w:val="center"/>
          </w:tcPr>
          <w:p w14:paraId="085A6F9E" w14:textId="1EB057AA" w:rsidR="000D4C97" w:rsidRPr="003738B6" w:rsidRDefault="000D4C97" w:rsidP="00527113">
            <w:pPr>
              <w:spacing w:after="200"/>
              <w:rPr>
                <w:b/>
                <w:bCs/>
                <w:noProof/>
                <w:color w:val="FFFFFF" w:themeColor="background1"/>
              </w:rPr>
            </w:pPr>
            <w:r>
              <w:rPr>
                <w:b/>
                <w:bCs/>
                <w:noProof/>
                <w:color w:val="FFFFFF" w:themeColor="background1"/>
              </w:rPr>
              <w:t>ANTAL ELEVER</w:t>
            </w:r>
          </w:p>
        </w:tc>
        <w:tc>
          <w:tcPr>
            <w:tcW w:w="1344" w:type="pct"/>
            <w:shd w:val="clear" w:color="auto" w:fill="3DA15A"/>
            <w:vAlign w:val="center"/>
          </w:tcPr>
          <w:p w14:paraId="1078A916" w14:textId="508B28E0" w:rsidR="000D4C97" w:rsidRPr="003738B6" w:rsidRDefault="000D4C97" w:rsidP="00527113">
            <w:pPr>
              <w:spacing w:after="200"/>
              <w:rPr>
                <w:b/>
                <w:bCs/>
                <w:noProof/>
                <w:color w:val="FFFFFF" w:themeColor="background1"/>
              </w:rPr>
            </w:pPr>
            <w:r>
              <w:rPr>
                <w:b/>
                <w:bCs/>
                <w:noProof/>
                <w:color w:val="FFFFFF" w:themeColor="background1"/>
              </w:rPr>
              <w:t>GNS. ANTAL ELEVER PR. KLASSE</w:t>
            </w:r>
          </w:p>
        </w:tc>
      </w:tr>
      <w:tr w:rsidR="000D4C97" w14:paraId="535F5CE6" w14:textId="77777777" w:rsidTr="001E716B">
        <w:trPr>
          <w:trHeight w:val="498"/>
        </w:trPr>
        <w:tc>
          <w:tcPr>
            <w:tcW w:w="1043" w:type="pct"/>
          </w:tcPr>
          <w:p w14:paraId="7E1A388F" w14:textId="54FC7AE2" w:rsidR="000D4C97" w:rsidRDefault="001E716B" w:rsidP="00527113">
            <w:pPr>
              <w:spacing w:after="200"/>
              <w:jc w:val="center"/>
              <w:rPr>
                <w:noProof/>
              </w:rPr>
            </w:pPr>
            <w:r>
              <w:rPr>
                <w:noProof/>
              </w:rPr>
              <w:t xml:space="preserve">Almen 10. klasse </w:t>
            </w:r>
          </w:p>
        </w:tc>
        <w:tc>
          <w:tcPr>
            <w:tcW w:w="672" w:type="pct"/>
          </w:tcPr>
          <w:p w14:paraId="4EF8BF68" w14:textId="799033D7" w:rsidR="000D4C97" w:rsidRDefault="001E716B" w:rsidP="00527113">
            <w:pPr>
              <w:spacing w:after="200"/>
              <w:jc w:val="center"/>
              <w:rPr>
                <w:noProof/>
              </w:rPr>
            </w:pPr>
            <w:r>
              <w:rPr>
                <w:noProof/>
              </w:rPr>
              <w:t>Kuskevej</w:t>
            </w:r>
          </w:p>
        </w:tc>
        <w:tc>
          <w:tcPr>
            <w:tcW w:w="896" w:type="pct"/>
            <w:vAlign w:val="center"/>
          </w:tcPr>
          <w:p w14:paraId="37D3E38E" w14:textId="05ABF252" w:rsidR="000D4C97" w:rsidRDefault="000D4C97" w:rsidP="00527113">
            <w:pPr>
              <w:spacing w:after="200"/>
              <w:jc w:val="center"/>
              <w:rPr>
                <w:noProof/>
              </w:rPr>
            </w:pPr>
            <w:r>
              <w:rPr>
                <w:noProof/>
              </w:rPr>
              <w:t>4</w:t>
            </w:r>
          </w:p>
        </w:tc>
        <w:tc>
          <w:tcPr>
            <w:tcW w:w="1045" w:type="pct"/>
            <w:vAlign w:val="center"/>
          </w:tcPr>
          <w:p w14:paraId="56CD9234" w14:textId="1A22275F" w:rsidR="000D4C97" w:rsidRDefault="000D4C97" w:rsidP="00527113">
            <w:pPr>
              <w:spacing w:after="200"/>
              <w:jc w:val="center"/>
              <w:rPr>
                <w:noProof/>
              </w:rPr>
            </w:pPr>
            <w:r>
              <w:rPr>
                <w:noProof/>
              </w:rPr>
              <w:t>94</w:t>
            </w:r>
          </w:p>
        </w:tc>
        <w:tc>
          <w:tcPr>
            <w:tcW w:w="1344" w:type="pct"/>
            <w:vAlign w:val="center"/>
          </w:tcPr>
          <w:p w14:paraId="276ECA01" w14:textId="59D476C3" w:rsidR="000D4C97" w:rsidRDefault="000D4C97" w:rsidP="00527113">
            <w:pPr>
              <w:spacing w:after="200"/>
              <w:jc w:val="center"/>
              <w:rPr>
                <w:noProof/>
              </w:rPr>
            </w:pPr>
            <w:r>
              <w:rPr>
                <w:noProof/>
              </w:rPr>
              <w:t>23,5</w:t>
            </w:r>
          </w:p>
        </w:tc>
      </w:tr>
      <w:tr w:rsidR="003833A7" w14:paraId="08DDDC38" w14:textId="77777777" w:rsidTr="001E716B">
        <w:trPr>
          <w:trHeight w:val="498"/>
        </w:trPr>
        <w:tc>
          <w:tcPr>
            <w:tcW w:w="1043" w:type="pct"/>
          </w:tcPr>
          <w:p w14:paraId="7A83F419" w14:textId="12E68B5E" w:rsidR="003833A7" w:rsidRDefault="003833A7" w:rsidP="00527113">
            <w:pPr>
              <w:spacing w:after="200"/>
              <w:jc w:val="center"/>
              <w:rPr>
                <w:noProof/>
              </w:rPr>
            </w:pPr>
            <w:r>
              <w:rPr>
                <w:noProof/>
              </w:rPr>
              <w:t>Visiterede tilbud</w:t>
            </w:r>
          </w:p>
        </w:tc>
        <w:tc>
          <w:tcPr>
            <w:tcW w:w="3957" w:type="pct"/>
            <w:gridSpan w:val="4"/>
          </w:tcPr>
          <w:p w14:paraId="5AC34B39" w14:textId="050E5C6C" w:rsidR="003833A7" w:rsidRDefault="001E716B" w:rsidP="001E716B">
            <w:pPr>
              <w:spacing w:after="200"/>
              <w:rPr>
                <w:noProof/>
              </w:rPr>
            </w:pPr>
            <w:r>
              <w:rPr>
                <w:noProof/>
              </w:rPr>
              <w:t xml:space="preserve">På Kuskevej, Præstegårdsvej og Rampen udbydes heltidsundervisning. </w:t>
            </w:r>
            <w:r>
              <w:rPr>
                <w:noProof/>
              </w:rPr>
              <w:br/>
              <w:t xml:space="preserve">På Primulavej udbydes Særlig Tilrettelagt Ungdomsudannelse (STU) og Unge på Toppen. </w:t>
            </w:r>
            <w:r>
              <w:rPr>
                <w:noProof/>
              </w:rPr>
              <w:br/>
              <w:t>Der er i alt 34 elever i visiterede tilbud (5.9 2021).</w:t>
            </w:r>
            <w:r>
              <w:rPr>
                <w:noProof/>
              </w:rPr>
              <w:br/>
              <w:t>Pladserne er nogenlunde ligeligt fordelt på de nævnte tilbud.</w:t>
            </w:r>
          </w:p>
        </w:tc>
      </w:tr>
    </w:tbl>
    <w:p w14:paraId="10C9ACB4" w14:textId="23F33FF2" w:rsidR="00945CC2" w:rsidRDefault="00945CC2" w:rsidP="00212957">
      <w:pPr>
        <w:rPr>
          <w:noProof/>
        </w:rPr>
      </w:pPr>
    </w:p>
    <w:p w14:paraId="45E8F67D" w14:textId="77777777" w:rsidR="00945CC2" w:rsidRDefault="00945CC2" w:rsidP="00212957">
      <w:pPr>
        <w:rPr>
          <w:noProof/>
        </w:rPr>
      </w:pPr>
    </w:p>
    <w:p w14:paraId="24061C8B" w14:textId="6C9BF1A2" w:rsidR="00945CC2" w:rsidRDefault="00945CC2" w:rsidP="00945CC2">
      <w:pPr>
        <w:pStyle w:val="Overskrift2"/>
        <w:rPr>
          <w:noProof/>
        </w:rPr>
      </w:pPr>
      <w:bookmarkStart w:id="3" w:name="_Toc104901511"/>
      <w:r>
        <w:rPr>
          <w:noProof/>
        </w:rPr>
        <w:t>Matrikelkort</w:t>
      </w:r>
      <w:bookmarkEnd w:id="3"/>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5"/>
      </w:tblGrid>
      <w:tr w:rsidR="00945CC2" w14:paraId="1DF289EA" w14:textId="77777777" w:rsidTr="0095626C">
        <w:tc>
          <w:tcPr>
            <w:tcW w:w="2689" w:type="dxa"/>
          </w:tcPr>
          <w:p w14:paraId="6C448466" w14:textId="77777777" w:rsidR="00EB72F2" w:rsidRDefault="00EB72F2" w:rsidP="00E61C82">
            <w:pPr>
              <w:rPr>
                <w:noProof/>
              </w:rPr>
            </w:pPr>
          </w:p>
          <w:p w14:paraId="3FE48690" w14:textId="6D4F2C98" w:rsidR="00EB72F2" w:rsidRPr="006C6133" w:rsidRDefault="00EB72F2" w:rsidP="00EB72F2">
            <w:pPr>
              <w:keepNext/>
              <w:rPr>
                <w:b/>
                <w:bCs/>
              </w:rPr>
            </w:pPr>
          </w:p>
          <w:p w14:paraId="2E679509" w14:textId="45B59E37" w:rsidR="00945CC2" w:rsidRDefault="0095626C" w:rsidP="00EB72F2">
            <w:pPr>
              <w:pStyle w:val="Billedtekst"/>
            </w:pPr>
            <w:r>
              <w:rPr>
                <w:noProof/>
              </w:rPr>
              <w:drawing>
                <wp:inline distT="0" distB="0" distL="0" distR="0" wp14:anchorId="638380D1" wp14:editId="46F1ADCA">
                  <wp:extent cx="1536700" cy="1439542"/>
                  <wp:effectExtent l="0" t="0" r="6350"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42" t="11549" r="48303" b="26949"/>
                          <a:stretch/>
                        </pic:blipFill>
                        <pic:spPr bwMode="auto">
                          <a:xfrm>
                            <a:off x="0" y="0"/>
                            <a:ext cx="1537189" cy="1440000"/>
                          </a:xfrm>
                          <a:prstGeom prst="rect">
                            <a:avLst/>
                          </a:prstGeom>
                          <a:noFill/>
                          <a:ln>
                            <a:noFill/>
                          </a:ln>
                          <a:extLst>
                            <a:ext uri="{53640926-AAD7-44D8-BBD7-CCE9431645EC}">
                              <a14:shadowObscured xmlns:a14="http://schemas.microsoft.com/office/drawing/2010/main"/>
                            </a:ext>
                          </a:extLst>
                        </pic:spPr>
                      </pic:pic>
                    </a:graphicData>
                  </a:graphic>
                </wp:inline>
              </w:drawing>
            </w:r>
            <w:r>
              <w:t>Kuskevej 1</w:t>
            </w:r>
            <w:r>
              <w:br/>
              <w:t>4760 Vordingborg</w:t>
            </w:r>
          </w:p>
        </w:tc>
        <w:tc>
          <w:tcPr>
            <w:tcW w:w="2835" w:type="dxa"/>
          </w:tcPr>
          <w:p w14:paraId="73888A68" w14:textId="77777777" w:rsidR="00EB72F2" w:rsidRDefault="00EB72F2" w:rsidP="00E61C82">
            <w:pPr>
              <w:rPr>
                <w:noProof/>
              </w:rPr>
            </w:pPr>
          </w:p>
          <w:p w14:paraId="039A46C6" w14:textId="6845EE20" w:rsidR="0095626C" w:rsidRDefault="0095626C" w:rsidP="0095626C">
            <w:pPr>
              <w:keepNext/>
            </w:pPr>
          </w:p>
          <w:p w14:paraId="56CD52E9" w14:textId="2B455022" w:rsidR="00945CC2" w:rsidRDefault="0095626C" w:rsidP="0095626C">
            <w:pPr>
              <w:pStyle w:val="Billedtekst"/>
            </w:pPr>
            <w:r>
              <w:rPr>
                <w:noProof/>
              </w:rPr>
              <w:drawing>
                <wp:inline distT="0" distB="0" distL="0" distR="0" wp14:anchorId="71562F36" wp14:editId="125E267A">
                  <wp:extent cx="1475740" cy="1439516"/>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97" t="8085" r="42173" b="14533"/>
                          <a:stretch/>
                        </pic:blipFill>
                        <pic:spPr bwMode="auto">
                          <a:xfrm>
                            <a:off x="0" y="0"/>
                            <a:ext cx="1475740" cy="14395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Primulavej 5</w:t>
            </w:r>
            <w:r>
              <w:br/>
              <w:t>4760 Vordingborg</w:t>
            </w:r>
          </w:p>
        </w:tc>
      </w:tr>
      <w:tr w:rsidR="00945CC2" w14:paraId="623FC7A7" w14:textId="77777777" w:rsidTr="0095626C">
        <w:trPr>
          <w:trHeight w:val="3025"/>
        </w:trPr>
        <w:tc>
          <w:tcPr>
            <w:tcW w:w="2689" w:type="dxa"/>
          </w:tcPr>
          <w:p w14:paraId="2663AE1A" w14:textId="77777777" w:rsidR="00EB72F2" w:rsidRDefault="00EB72F2" w:rsidP="00E61C82">
            <w:pPr>
              <w:rPr>
                <w:noProof/>
              </w:rPr>
            </w:pPr>
          </w:p>
          <w:p w14:paraId="34A3A811" w14:textId="77777777" w:rsidR="00EB72F2" w:rsidRDefault="00EB72F2" w:rsidP="00EB72F2">
            <w:pPr>
              <w:keepNext/>
            </w:pPr>
            <w:r>
              <w:rPr>
                <w:noProof/>
              </w:rPr>
              <w:drawing>
                <wp:inline distT="0" distB="0" distL="0" distR="0" wp14:anchorId="3E8BB8B4" wp14:editId="1978721E">
                  <wp:extent cx="1476000" cy="1440000"/>
                  <wp:effectExtent l="0" t="0" r="0"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983" t="10106" r="44750" b="11646"/>
                          <a:stretch/>
                        </pic:blipFill>
                        <pic:spPr bwMode="auto">
                          <a:xfrm>
                            <a:off x="0" y="0"/>
                            <a:ext cx="1476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CA1A49B" w14:textId="08048DAC" w:rsidR="00EB72F2" w:rsidRDefault="00EB72F2" w:rsidP="006C6133">
            <w:pPr>
              <w:pStyle w:val="Billedtekst"/>
            </w:pPr>
            <w:r>
              <w:t>Præstegårdsvej 8</w:t>
            </w:r>
            <w:r>
              <w:br/>
              <w:t>4780 Vordingborg</w:t>
            </w:r>
          </w:p>
        </w:tc>
        <w:tc>
          <w:tcPr>
            <w:tcW w:w="2835" w:type="dxa"/>
          </w:tcPr>
          <w:p w14:paraId="2AE2F086" w14:textId="77777777" w:rsidR="00EB72F2" w:rsidRDefault="00EB72F2" w:rsidP="00E61C82">
            <w:pPr>
              <w:rPr>
                <w:noProof/>
              </w:rPr>
            </w:pPr>
          </w:p>
          <w:p w14:paraId="325638AF" w14:textId="77777777" w:rsidR="00EB72F2" w:rsidRDefault="00EB72F2" w:rsidP="00EB72F2">
            <w:pPr>
              <w:keepNext/>
            </w:pPr>
            <w:r>
              <w:rPr>
                <w:noProof/>
              </w:rPr>
              <w:drawing>
                <wp:inline distT="0" distB="0" distL="0" distR="0" wp14:anchorId="51DED558" wp14:editId="5F32008C">
                  <wp:extent cx="1537200" cy="1440000"/>
                  <wp:effectExtent l="0" t="0" r="635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700" t="8085" r="37746" b="19730"/>
                          <a:stretch/>
                        </pic:blipFill>
                        <pic:spPr bwMode="auto">
                          <a:xfrm>
                            <a:off x="0" y="0"/>
                            <a:ext cx="1537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034BCE7" w14:textId="73E74A4F" w:rsidR="00945CC2" w:rsidRDefault="00EB72F2" w:rsidP="00EB72F2">
            <w:pPr>
              <w:pStyle w:val="Billedtekst"/>
            </w:pPr>
            <w:r>
              <w:t>Rampen 6</w:t>
            </w:r>
            <w:r>
              <w:br/>
              <w:t>4760 Vordingborg</w:t>
            </w:r>
          </w:p>
        </w:tc>
      </w:tr>
    </w:tbl>
    <w:p w14:paraId="649CB454" w14:textId="64FCE5C3" w:rsidR="006061E4" w:rsidRDefault="006061E4" w:rsidP="00945CC2"/>
    <w:p w14:paraId="5507536A" w14:textId="77777777" w:rsidR="006061E4" w:rsidRDefault="006061E4">
      <w:pPr>
        <w:spacing w:after="200"/>
      </w:pPr>
      <w:r>
        <w:br w:type="page"/>
      </w:r>
    </w:p>
    <w:p w14:paraId="29DBACB0" w14:textId="77777777" w:rsidR="00472877" w:rsidRDefault="00C25A65" w:rsidP="006061E4">
      <w:pPr>
        <w:pStyle w:val="Overskrift1"/>
        <w:rPr>
          <w:noProof/>
        </w:rPr>
      </w:pPr>
      <w:bookmarkStart w:id="4" w:name="_Toc104901512"/>
      <w:r>
        <w:rPr>
          <w:noProof/>
        </w:rPr>
        <w:lastRenderedPageBreak/>
        <w:t>Data og økonomi</w:t>
      </w:r>
      <w:bookmarkEnd w:id="4"/>
    </w:p>
    <w:p w14:paraId="346E4436" w14:textId="77777777" w:rsidR="00472877" w:rsidRPr="00472877" w:rsidRDefault="00472877" w:rsidP="00472877">
      <w:pPr>
        <w:pStyle w:val="Overskrift2"/>
        <w:rPr>
          <w:rStyle w:val="Overskrift2Tegn"/>
          <w:b/>
          <w:bCs/>
          <w:caps/>
        </w:rPr>
      </w:pPr>
      <w:bookmarkStart w:id="5" w:name="_Toc104901513"/>
      <w:r w:rsidRPr="00472877">
        <w:rPr>
          <w:rStyle w:val="Overskrift2Tegn"/>
          <w:b/>
          <w:bCs/>
          <w:caps/>
        </w:rPr>
        <w:t>Årlig drift</w:t>
      </w:r>
      <w:bookmarkEnd w:id="5"/>
    </w:p>
    <w:p w14:paraId="15E91B62" w14:textId="40A10976" w:rsidR="00C459D3" w:rsidRDefault="00C459D3" w:rsidP="00472877">
      <w:pPr>
        <w:rPr>
          <w:noProof/>
        </w:rPr>
      </w:pPr>
      <w:r>
        <w:t>For bygningerne ejet af kommunen er det muligt at opdele de samlede driftsudgifter og derved få et overblik over udgifterne forbundet med at eje bygningerne.</w:t>
      </w:r>
    </w:p>
    <w:p w14:paraId="3FFC9EC3" w14:textId="77777777" w:rsidR="00C459D3" w:rsidRDefault="00C459D3" w:rsidP="006061E4"/>
    <w:p w14:paraId="3A652A4E" w14:textId="5C0DBBC3" w:rsidR="006061E4" w:rsidRDefault="006061E4" w:rsidP="006061E4">
      <w:r>
        <w:t>Tabellen viser udgifter til drift på matriklen. Alle tallene bygger på de faktiske udgifter fra 2021</w:t>
      </w:r>
    </w:p>
    <w:p w14:paraId="5614B685" w14:textId="64051C89" w:rsidR="006061E4" w:rsidRDefault="006061E4" w:rsidP="006061E4">
      <w:r>
        <w:t>”Grøn drift” dækker over udgifter til græsslåning og yderligere pasning af udearealer. Denne udgift er primært drevet af lønninger</w:t>
      </w:r>
      <w:r w:rsidR="008E4299">
        <w:t>.</w:t>
      </w:r>
    </w:p>
    <w:p w14:paraId="73AAF164" w14:textId="3324A609" w:rsidR="006061E4" w:rsidRDefault="006061E4" w:rsidP="006061E4">
      <w:r>
        <w:t>”Rengøring” dækker over udgifter til rengøringsartikler og rengøringspersonale samt vinduespudsning. Denne udgift er primært drevet af lønninger</w:t>
      </w:r>
      <w:r w:rsidR="008E4299">
        <w:t>.</w:t>
      </w:r>
      <w:r>
        <w:br/>
        <w:t>”Drift og forbrug” dækker over udgifter til bygningsdrift og ikke-planlagt vedligehold, f.eks. udbedring af akutte skader samt alarmer og servicekontrakter. Udgifter til el, vand og varme indgår også i kategorien ”Drift og forbrug”, og er den primære udgift sammen med akut opståede skader.</w:t>
      </w:r>
    </w:p>
    <w:p w14:paraId="4D045607" w14:textId="77777777" w:rsidR="006061E4" w:rsidRPr="006061E4" w:rsidRDefault="006061E4" w:rsidP="006061E4"/>
    <w:tbl>
      <w:tblPr>
        <w:tblStyle w:val="Tabel-Gitter"/>
        <w:tblW w:w="5000" w:type="pct"/>
        <w:tblLook w:val="04A0" w:firstRow="1" w:lastRow="0" w:firstColumn="1" w:lastColumn="0" w:noHBand="0" w:noVBand="1"/>
      </w:tblPr>
      <w:tblGrid>
        <w:gridCol w:w="1512"/>
        <w:gridCol w:w="1353"/>
        <w:gridCol w:w="1354"/>
        <w:gridCol w:w="1573"/>
        <w:gridCol w:w="1858"/>
        <w:gridCol w:w="1978"/>
      </w:tblGrid>
      <w:tr w:rsidR="00DA232C" w:rsidRPr="003738B6" w14:paraId="69EED99D" w14:textId="77777777" w:rsidTr="00472877">
        <w:trPr>
          <w:trHeight w:val="251"/>
        </w:trPr>
        <w:tc>
          <w:tcPr>
            <w:tcW w:w="785" w:type="pct"/>
            <w:shd w:val="clear" w:color="auto" w:fill="3DA15A"/>
            <w:vAlign w:val="center"/>
          </w:tcPr>
          <w:p w14:paraId="697258E5" w14:textId="5ED96768" w:rsidR="00DA232C" w:rsidRPr="003738B6" w:rsidRDefault="00DA232C" w:rsidP="00337CAB">
            <w:pPr>
              <w:spacing w:after="200"/>
              <w:rPr>
                <w:b/>
                <w:bCs/>
                <w:noProof/>
                <w:color w:val="FFFFFF" w:themeColor="background1"/>
              </w:rPr>
            </w:pPr>
            <w:r>
              <w:rPr>
                <w:b/>
                <w:bCs/>
                <w:noProof/>
                <w:color w:val="FFFFFF" w:themeColor="background1"/>
              </w:rPr>
              <w:t>MATRIKLER</w:t>
            </w:r>
          </w:p>
        </w:tc>
        <w:tc>
          <w:tcPr>
            <w:tcW w:w="703" w:type="pct"/>
            <w:shd w:val="clear" w:color="auto" w:fill="3DA15A"/>
            <w:vAlign w:val="center"/>
          </w:tcPr>
          <w:p w14:paraId="6EA30CF5" w14:textId="239CD456" w:rsidR="00DA232C" w:rsidRPr="003738B6" w:rsidRDefault="00DA232C" w:rsidP="00DA232C">
            <w:pPr>
              <w:spacing w:after="200"/>
              <w:jc w:val="center"/>
              <w:rPr>
                <w:b/>
                <w:bCs/>
                <w:noProof/>
                <w:color w:val="FFFFFF" w:themeColor="background1"/>
              </w:rPr>
            </w:pPr>
            <w:r>
              <w:rPr>
                <w:b/>
                <w:bCs/>
                <w:noProof/>
                <w:color w:val="FFFFFF" w:themeColor="background1"/>
              </w:rPr>
              <w:t>AREAL</w:t>
            </w:r>
          </w:p>
        </w:tc>
        <w:tc>
          <w:tcPr>
            <w:tcW w:w="703" w:type="pct"/>
            <w:shd w:val="clear" w:color="auto" w:fill="3DA15A"/>
            <w:vAlign w:val="center"/>
          </w:tcPr>
          <w:p w14:paraId="79A41934" w14:textId="1A2DEB28" w:rsidR="00DA232C" w:rsidRPr="003738B6" w:rsidRDefault="00DA232C" w:rsidP="00337CAB">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817" w:type="pct"/>
            <w:shd w:val="clear" w:color="auto" w:fill="3DA15A"/>
            <w:vAlign w:val="center"/>
          </w:tcPr>
          <w:p w14:paraId="2767D947" w14:textId="77777777" w:rsidR="00DA232C" w:rsidRPr="003738B6" w:rsidRDefault="00DA232C" w:rsidP="00337CAB">
            <w:pPr>
              <w:spacing w:after="200"/>
              <w:rPr>
                <w:b/>
                <w:bCs/>
                <w:noProof/>
                <w:color w:val="FFFFFF" w:themeColor="background1"/>
              </w:rPr>
            </w:pPr>
            <w:r>
              <w:rPr>
                <w:b/>
                <w:bCs/>
                <w:noProof/>
                <w:color w:val="FFFFFF" w:themeColor="background1"/>
              </w:rPr>
              <w:t>RENGØRING</w:t>
            </w:r>
          </w:p>
        </w:tc>
        <w:tc>
          <w:tcPr>
            <w:tcW w:w="965" w:type="pct"/>
            <w:shd w:val="clear" w:color="auto" w:fill="3DA15A"/>
            <w:vAlign w:val="center"/>
          </w:tcPr>
          <w:p w14:paraId="56073629" w14:textId="3C8E2EFE" w:rsidR="00DA232C" w:rsidRPr="003738B6" w:rsidRDefault="00472877" w:rsidP="00337CAB">
            <w:pPr>
              <w:spacing w:after="200"/>
              <w:rPr>
                <w:b/>
                <w:bCs/>
                <w:noProof/>
                <w:color w:val="FFFFFF" w:themeColor="background1"/>
              </w:rPr>
            </w:pPr>
            <w:r>
              <w:rPr>
                <w:b/>
                <w:bCs/>
                <w:noProof/>
                <w:color w:val="FFFFFF" w:themeColor="background1"/>
              </w:rPr>
              <w:t xml:space="preserve">BYGNINGER </w:t>
            </w:r>
            <w:r w:rsidR="00DA232C">
              <w:rPr>
                <w:b/>
                <w:bCs/>
                <w:noProof/>
                <w:color w:val="FFFFFF" w:themeColor="background1"/>
              </w:rPr>
              <w:t>OG FORBRUG</w:t>
            </w:r>
          </w:p>
        </w:tc>
        <w:tc>
          <w:tcPr>
            <w:tcW w:w="1027" w:type="pct"/>
            <w:shd w:val="clear" w:color="auto" w:fill="3DA15A"/>
            <w:vAlign w:val="center"/>
          </w:tcPr>
          <w:p w14:paraId="6DB593AA" w14:textId="02631032" w:rsidR="00DA232C" w:rsidRPr="003738B6" w:rsidRDefault="00DA232C" w:rsidP="00337CAB">
            <w:pPr>
              <w:spacing w:after="200"/>
              <w:rPr>
                <w:b/>
                <w:bCs/>
                <w:noProof/>
                <w:color w:val="FFFFFF" w:themeColor="background1"/>
              </w:rPr>
            </w:pPr>
            <w:r w:rsidRPr="003738B6">
              <w:rPr>
                <w:b/>
                <w:bCs/>
                <w:noProof/>
                <w:color w:val="FFFFFF" w:themeColor="background1"/>
              </w:rPr>
              <w:t>S</w:t>
            </w:r>
            <w:r>
              <w:rPr>
                <w:b/>
                <w:bCs/>
                <w:noProof/>
                <w:color w:val="FFFFFF" w:themeColor="background1"/>
              </w:rPr>
              <w:t xml:space="preserve">AMLET </w:t>
            </w:r>
            <w:r w:rsidR="00472877">
              <w:rPr>
                <w:b/>
                <w:bCs/>
                <w:noProof/>
                <w:color w:val="FFFFFF" w:themeColor="background1"/>
              </w:rPr>
              <w:t>DRIFT</w:t>
            </w:r>
            <w:r>
              <w:rPr>
                <w:b/>
                <w:bCs/>
                <w:noProof/>
                <w:color w:val="FFFFFF" w:themeColor="background1"/>
              </w:rPr>
              <w:t xml:space="preserve"> PR. ÅR</w:t>
            </w:r>
          </w:p>
        </w:tc>
      </w:tr>
      <w:tr w:rsidR="00DA232C" w14:paraId="09661B4A" w14:textId="77777777" w:rsidTr="00472877">
        <w:trPr>
          <w:trHeight w:val="498"/>
        </w:trPr>
        <w:tc>
          <w:tcPr>
            <w:tcW w:w="785" w:type="pct"/>
          </w:tcPr>
          <w:p w14:paraId="5BF81D0E" w14:textId="412F2ABB" w:rsidR="00DA232C" w:rsidRDefault="00DA232C" w:rsidP="00090002">
            <w:pPr>
              <w:spacing w:after="200"/>
              <w:jc w:val="center"/>
              <w:rPr>
                <w:noProof/>
              </w:rPr>
            </w:pPr>
            <w:r>
              <w:rPr>
                <w:noProof/>
              </w:rPr>
              <w:t>Primulavej 5</w:t>
            </w:r>
          </w:p>
        </w:tc>
        <w:tc>
          <w:tcPr>
            <w:tcW w:w="703" w:type="pct"/>
          </w:tcPr>
          <w:p w14:paraId="0F0F0B5A" w14:textId="48A6005B" w:rsidR="00DA232C" w:rsidRDefault="00DA232C" w:rsidP="00090002">
            <w:pPr>
              <w:spacing w:after="200"/>
              <w:jc w:val="center"/>
              <w:rPr>
                <w:noProof/>
              </w:rPr>
            </w:pPr>
            <w:r>
              <w:rPr>
                <w:noProof/>
              </w:rPr>
              <w:t>1400</w:t>
            </w:r>
          </w:p>
        </w:tc>
        <w:tc>
          <w:tcPr>
            <w:tcW w:w="703" w:type="pct"/>
            <w:vAlign w:val="center"/>
          </w:tcPr>
          <w:p w14:paraId="0B1F5BCB" w14:textId="00351263" w:rsidR="00DA232C" w:rsidRDefault="00DA232C" w:rsidP="00090002">
            <w:pPr>
              <w:spacing w:after="200"/>
              <w:jc w:val="center"/>
              <w:rPr>
                <w:noProof/>
              </w:rPr>
            </w:pPr>
            <w:r>
              <w:rPr>
                <w:noProof/>
              </w:rPr>
              <w:t>30.000 kr.</w:t>
            </w:r>
          </w:p>
        </w:tc>
        <w:tc>
          <w:tcPr>
            <w:tcW w:w="817" w:type="pct"/>
            <w:vAlign w:val="center"/>
          </w:tcPr>
          <w:p w14:paraId="4D11229C" w14:textId="7E1521D8" w:rsidR="00DA232C" w:rsidRDefault="00DA232C" w:rsidP="00090002">
            <w:pPr>
              <w:spacing w:after="200"/>
              <w:jc w:val="center"/>
              <w:rPr>
                <w:noProof/>
              </w:rPr>
            </w:pPr>
            <w:r>
              <w:rPr>
                <w:noProof/>
              </w:rPr>
              <w:t>340.000 kr.</w:t>
            </w:r>
          </w:p>
        </w:tc>
        <w:tc>
          <w:tcPr>
            <w:tcW w:w="965" w:type="pct"/>
            <w:vAlign w:val="center"/>
          </w:tcPr>
          <w:p w14:paraId="2569866D" w14:textId="34598090" w:rsidR="00DA232C" w:rsidRDefault="00DA232C" w:rsidP="00090002">
            <w:pPr>
              <w:spacing w:after="200"/>
              <w:jc w:val="center"/>
              <w:rPr>
                <w:noProof/>
              </w:rPr>
            </w:pPr>
            <w:r>
              <w:rPr>
                <w:noProof/>
              </w:rPr>
              <w:t>215.000 kr.</w:t>
            </w:r>
          </w:p>
        </w:tc>
        <w:tc>
          <w:tcPr>
            <w:tcW w:w="1027" w:type="pct"/>
            <w:vAlign w:val="center"/>
          </w:tcPr>
          <w:p w14:paraId="5C56CF93" w14:textId="65525714" w:rsidR="00DA232C" w:rsidRDefault="00DA232C" w:rsidP="00090002">
            <w:pPr>
              <w:spacing w:after="200"/>
              <w:jc w:val="center"/>
              <w:rPr>
                <w:noProof/>
              </w:rPr>
            </w:pPr>
            <w:r>
              <w:rPr>
                <w:noProof/>
              </w:rPr>
              <w:t xml:space="preserve">585.000 kr. </w:t>
            </w:r>
          </w:p>
        </w:tc>
      </w:tr>
      <w:tr w:rsidR="00DA232C" w14:paraId="399246C4" w14:textId="77777777" w:rsidTr="00472877">
        <w:trPr>
          <w:trHeight w:val="482"/>
        </w:trPr>
        <w:tc>
          <w:tcPr>
            <w:tcW w:w="785" w:type="pct"/>
          </w:tcPr>
          <w:p w14:paraId="3C8F6F88" w14:textId="440502AA" w:rsidR="00DA232C" w:rsidRDefault="00DA232C" w:rsidP="00090002">
            <w:pPr>
              <w:spacing w:after="200"/>
              <w:jc w:val="center"/>
              <w:rPr>
                <w:noProof/>
              </w:rPr>
            </w:pPr>
            <w:r>
              <w:rPr>
                <w:noProof/>
              </w:rPr>
              <w:t>Rampen 6</w:t>
            </w:r>
          </w:p>
        </w:tc>
        <w:tc>
          <w:tcPr>
            <w:tcW w:w="703" w:type="pct"/>
          </w:tcPr>
          <w:p w14:paraId="7A9F9FC5" w14:textId="1974B513" w:rsidR="00DA232C" w:rsidRDefault="00DA232C" w:rsidP="00090002">
            <w:pPr>
              <w:spacing w:after="200"/>
              <w:jc w:val="center"/>
              <w:rPr>
                <w:noProof/>
              </w:rPr>
            </w:pPr>
            <w:r>
              <w:rPr>
                <w:noProof/>
              </w:rPr>
              <w:t>292</w:t>
            </w:r>
          </w:p>
        </w:tc>
        <w:tc>
          <w:tcPr>
            <w:tcW w:w="703" w:type="pct"/>
            <w:vAlign w:val="center"/>
          </w:tcPr>
          <w:p w14:paraId="65B687E0" w14:textId="4F3335B1" w:rsidR="00DA232C" w:rsidRDefault="00DA232C" w:rsidP="00090002">
            <w:pPr>
              <w:spacing w:after="200"/>
              <w:jc w:val="center"/>
              <w:rPr>
                <w:noProof/>
              </w:rPr>
            </w:pPr>
            <w:r>
              <w:rPr>
                <w:noProof/>
              </w:rPr>
              <w:t>15.000 kr.</w:t>
            </w:r>
          </w:p>
        </w:tc>
        <w:tc>
          <w:tcPr>
            <w:tcW w:w="817" w:type="pct"/>
            <w:vAlign w:val="center"/>
          </w:tcPr>
          <w:p w14:paraId="2687838E" w14:textId="56F67BFD" w:rsidR="00DA232C" w:rsidRDefault="00DA232C" w:rsidP="00090002">
            <w:pPr>
              <w:spacing w:after="200"/>
              <w:jc w:val="center"/>
              <w:rPr>
                <w:noProof/>
              </w:rPr>
            </w:pPr>
            <w:r>
              <w:rPr>
                <w:noProof/>
              </w:rPr>
              <w:t>70.000 kr.</w:t>
            </w:r>
          </w:p>
        </w:tc>
        <w:tc>
          <w:tcPr>
            <w:tcW w:w="965" w:type="pct"/>
            <w:vAlign w:val="center"/>
          </w:tcPr>
          <w:p w14:paraId="37CE96A2" w14:textId="0BD896C0" w:rsidR="00DA232C" w:rsidRDefault="00DA232C" w:rsidP="00090002">
            <w:pPr>
              <w:spacing w:after="200"/>
              <w:jc w:val="center"/>
              <w:rPr>
                <w:noProof/>
              </w:rPr>
            </w:pPr>
            <w:r>
              <w:rPr>
                <w:noProof/>
              </w:rPr>
              <w:t>75.000 kr.</w:t>
            </w:r>
          </w:p>
        </w:tc>
        <w:tc>
          <w:tcPr>
            <w:tcW w:w="1027" w:type="pct"/>
            <w:vAlign w:val="center"/>
          </w:tcPr>
          <w:p w14:paraId="0B759999" w14:textId="235A58CF" w:rsidR="00DA232C" w:rsidRDefault="00DA232C" w:rsidP="00090002">
            <w:pPr>
              <w:spacing w:after="200"/>
              <w:jc w:val="center"/>
              <w:rPr>
                <w:noProof/>
              </w:rPr>
            </w:pPr>
            <w:r>
              <w:rPr>
                <w:noProof/>
              </w:rPr>
              <w:t>160.000 kr.</w:t>
            </w:r>
          </w:p>
        </w:tc>
      </w:tr>
    </w:tbl>
    <w:p w14:paraId="624F98FC" w14:textId="58813389" w:rsidR="00655D5A" w:rsidRDefault="00655D5A" w:rsidP="006061E4">
      <w:pPr>
        <w:rPr>
          <w:noProof/>
        </w:rPr>
      </w:pPr>
    </w:p>
    <w:p w14:paraId="6FA2E7B5" w14:textId="77777777" w:rsidR="00472877" w:rsidRDefault="00472877" w:rsidP="006061E4">
      <w:pPr>
        <w:rPr>
          <w:noProof/>
        </w:rPr>
      </w:pPr>
    </w:p>
    <w:p w14:paraId="49B92BF8" w14:textId="12F0BC5F" w:rsidR="00472877" w:rsidRPr="00472877" w:rsidRDefault="00472877" w:rsidP="00472877">
      <w:pPr>
        <w:pStyle w:val="Overskrift2"/>
        <w:rPr>
          <w:rStyle w:val="Overskrift2Tegn"/>
          <w:b/>
          <w:bCs/>
          <w:caps/>
        </w:rPr>
      </w:pPr>
      <w:bookmarkStart w:id="6" w:name="_Toc104901514"/>
      <w:r w:rsidRPr="00472877">
        <w:rPr>
          <w:rStyle w:val="Overskrift2Tegn"/>
          <w:b/>
          <w:bCs/>
          <w:caps/>
        </w:rPr>
        <w:t>Indvendigt og ud</w:t>
      </w:r>
      <w:r w:rsidR="009B2720">
        <w:rPr>
          <w:rStyle w:val="Overskrift2Tegn"/>
          <w:b/>
          <w:bCs/>
          <w:caps/>
        </w:rPr>
        <w:t>v</w:t>
      </w:r>
      <w:r w:rsidRPr="00472877">
        <w:rPr>
          <w:rStyle w:val="Overskrift2Tegn"/>
          <w:b/>
          <w:bCs/>
          <w:caps/>
        </w:rPr>
        <w:t>endigt vedligehold</w:t>
      </w:r>
      <w:bookmarkEnd w:id="6"/>
    </w:p>
    <w:p w14:paraId="28231780" w14:textId="7CF4DAF7" w:rsidR="006061E4" w:rsidRDefault="00957BE1" w:rsidP="00472877">
      <w:pPr>
        <w:rPr>
          <w:noProof/>
        </w:rPr>
      </w:pPr>
      <w:r>
        <w:rPr>
          <w:noProof/>
        </w:rPr>
        <w:t xml:space="preserve">Begge bygninger vurderes at være i udmærket stand og deres </w:t>
      </w:r>
      <w:r w:rsidR="004C06A0">
        <w:rPr>
          <w:noProof/>
        </w:rPr>
        <w:t>vedligeholdelses</w:t>
      </w:r>
      <w:r>
        <w:rPr>
          <w:noProof/>
        </w:rPr>
        <w:t>efterslæb er på mellem 50.000 og 100.000 kr</w:t>
      </w:r>
      <w:r w:rsidR="004C06A0">
        <w:rPr>
          <w:noProof/>
        </w:rPr>
        <w:t>. for hver matrikel.</w:t>
      </w:r>
    </w:p>
    <w:p w14:paraId="37EACDD6" w14:textId="45E7524C" w:rsidR="004C06A0" w:rsidRDefault="004C06A0" w:rsidP="00472877">
      <w:pPr>
        <w:rPr>
          <w:noProof/>
        </w:rPr>
      </w:pPr>
    </w:p>
    <w:p w14:paraId="0F5490E0" w14:textId="6B13E966" w:rsidR="003063D5" w:rsidRDefault="004C06A0" w:rsidP="00B42A7A">
      <w:pPr>
        <w:tabs>
          <w:tab w:val="left" w:pos="4305"/>
        </w:tabs>
        <w:rPr>
          <w:noProof/>
        </w:rPr>
      </w:pPr>
      <w:r>
        <w:rPr>
          <w:noProof/>
        </w:rPr>
        <w:t>Rampen 6 er tidligere blevet vurderet af en uvildig ejendomsmægler, der vurderede at ejendommen havde et salgspotentiale på omkring 700.000 kr.</w:t>
      </w:r>
    </w:p>
    <w:p w14:paraId="75EDE3EA" w14:textId="77777777" w:rsidR="00B42A7A" w:rsidRPr="00B42A7A" w:rsidRDefault="00B42A7A" w:rsidP="00B42A7A">
      <w:pPr>
        <w:tabs>
          <w:tab w:val="left" w:pos="4305"/>
        </w:tabs>
      </w:pPr>
    </w:p>
    <w:p w14:paraId="3DA6D58A" w14:textId="330B3C10" w:rsidR="00B42A7A" w:rsidRDefault="009B2720" w:rsidP="00B42A7A">
      <w:pPr>
        <w:pStyle w:val="Overskrift2"/>
        <w:rPr>
          <w:noProof/>
        </w:rPr>
      </w:pPr>
      <w:bookmarkStart w:id="7" w:name="_Toc104901515"/>
      <w:r>
        <w:rPr>
          <w:noProof/>
        </w:rPr>
        <w:t>B</w:t>
      </w:r>
      <w:r w:rsidR="00B42A7A">
        <w:rPr>
          <w:noProof/>
        </w:rPr>
        <w:t>esparelsespotentiale, omkostning pr. elev</w:t>
      </w:r>
      <w:bookmarkEnd w:id="7"/>
    </w:p>
    <w:p w14:paraId="1AF2A9A6" w14:textId="77777777" w:rsidR="00496A02" w:rsidRDefault="00B42A7A" w:rsidP="00B42A7A">
      <w:r>
        <w:t xml:space="preserve">Da Vordingborg Ungdomsskole og 10. klasse driver undervisning fra både lejede og kommunalt ejede matrikler, </w:t>
      </w:r>
      <w:r w:rsidR="00496A02">
        <w:t xml:space="preserve">er konkrete beløb ikke en del af denne rapport. </w:t>
      </w:r>
    </w:p>
    <w:p w14:paraId="31D723BB" w14:textId="17A9DB7E" w:rsidR="00B42A7A" w:rsidRDefault="00496A02" w:rsidP="00B42A7A">
      <w:r>
        <w:t xml:space="preserve">Det </w:t>
      </w:r>
      <w:r w:rsidR="00B42A7A">
        <w:t>vil være tilrådeligt at samle den undervisning, der i dag finder sted på i 10. klasse almen og de visiterede tilbud, dvs. Kuskevej, Primulavej og Rampen, på én matrikel</w:t>
      </w:r>
      <w:r>
        <w:t xml:space="preserve"> i Vordingborg by</w:t>
      </w:r>
      <w:r w:rsidR="00B42A7A">
        <w:t xml:space="preserve">. </w:t>
      </w:r>
    </w:p>
    <w:p w14:paraId="32133B08" w14:textId="26CC6844" w:rsidR="00B42A7A" w:rsidRDefault="00B42A7A" w:rsidP="00B42A7A"/>
    <w:p w14:paraId="0AC8C1B0" w14:textId="44C6C19D" w:rsidR="00B42A7A" w:rsidRDefault="00B42A7A" w:rsidP="00B42A7A">
      <w:r>
        <w:t xml:space="preserve">Kommunerne er forpligtet til at levere skoletilbud for regionale botilbud. Den </w:t>
      </w:r>
      <w:r w:rsidR="00496A02">
        <w:t>heltids</w:t>
      </w:r>
      <w:r>
        <w:t>undervisning, som finder sted på Præstegårdsvej, er der</w:t>
      </w:r>
      <w:r w:rsidR="00496A02">
        <w:t xml:space="preserve">med en del af kommunens forpligtelse, og flyttes ikke. </w:t>
      </w:r>
    </w:p>
    <w:p w14:paraId="44D1EC01" w14:textId="4457CB30" w:rsidR="00B42A7A" w:rsidRDefault="00B42A7A" w:rsidP="00B42A7A"/>
    <w:p w14:paraId="771ACEB2" w14:textId="77777777" w:rsidR="00B42A7A" w:rsidRPr="00B42A7A" w:rsidRDefault="00B42A7A" w:rsidP="00B42A7A"/>
    <w:p w14:paraId="3CBEBECE" w14:textId="6D4BB04F" w:rsidR="003063D5" w:rsidRDefault="003063D5" w:rsidP="003063D5">
      <w:pPr>
        <w:pStyle w:val="Overskrift1"/>
      </w:pPr>
      <w:bookmarkStart w:id="8" w:name="_Toc104901516"/>
      <w:r>
        <w:lastRenderedPageBreak/>
        <w:t>Faglokaler</w:t>
      </w:r>
      <w:bookmarkEnd w:id="8"/>
    </w:p>
    <w:p w14:paraId="7609B0B4" w14:textId="6817E8DD" w:rsidR="003063D5" w:rsidRDefault="003063D5" w:rsidP="003063D5">
      <w:r>
        <w:t>Det er Professionsskolen Absalon, der har har ansvaret for de</w:t>
      </w:r>
      <w:r w:rsidR="00BD54E0">
        <w:t xml:space="preserve"> lokaler, herunder</w:t>
      </w:r>
      <w:r>
        <w:t xml:space="preserve"> faglokaler, som 10. klasse</w:t>
      </w:r>
      <w:r w:rsidR="00C05815">
        <w:t xml:space="preserve"> lejer </w:t>
      </w:r>
      <w:r>
        <w:t>på Kuskevej.</w:t>
      </w:r>
      <w:r w:rsidR="00C05815">
        <w:t xml:space="preserve"> </w:t>
      </w:r>
      <w:r>
        <w:t>Dette gælder både i forhold til drift og vedligehold og i forhold til, at gældende lovgivning overholdes.</w:t>
      </w:r>
      <w:r w:rsidR="00C05815">
        <w:t xml:space="preserve"> </w:t>
      </w:r>
      <w:r w:rsidR="00E243E5">
        <w:t>På den baggrund er f</w:t>
      </w:r>
      <w:r w:rsidR="00C05815">
        <w:t>aglokaler på Ku</w:t>
      </w:r>
      <w:r w:rsidR="00BD54E0">
        <w:t>skevej ikke gennemgået.</w:t>
      </w:r>
    </w:p>
    <w:p w14:paraId="3770BE55" w14:textId="7B429A8B" w:rsidR="003063D5" w:rsidRDefault="003063D5" w:rsidP="003063D5"/>
    <w:p w14:paraId="452FB444" w14:textId="770C323D" w:rsidR="003063D5" w:rsidRDefault="00C05815" w:rsidP="003063D5">
      <w:r>
        <w:t xml:space="preserve">Ungdomsskolen varetager undervisning med fagligt indhold i fritidsdelen på </w:t>
      </w:r>
      <w:r w:rsidR="003063D5">
        <w:t>Primulavej</w:t>
      </w:r>
      <w:r>
        <w:t>.</w:t>
      </w:r>
      <w:r w:rsidR="00056E76">
        <w:t>I de øvrige delrapporter</w:t>
      </w:r>
      <w:r w:rsidR="00BD54E0">
        <w:t xml:space="preserve"> er</w:t>
      </w:r>
      <w:r>
        <w:t xml:space="preserve"> faglokaler</w:t>
      </w:r>
      <w:r w:rsidR="00BD54E0">
        <w:t>ne</w:t>
      </w:r>
      <w:r>
        <w:t xml:space="preserve">, </w:t>
      </w:r>
      <w:r w:rsidR="00BD54E0">
        <w:t>svarende til</w:t>
      </w:r>
      <w:r>
        <w:t xml:space="preserve"> de fag, som der afvikles prøver i, blevet gennemgået</w:t>
      </w:r>
      <w:r w:rsidR="00056E76">
        <w:t xml:space="preserve">, ligesom </w:t>
      </w:r>
      <w:r w:rsidR="00BD54E0">
        <w:t>undervisning i ungdomsskole regi hører under et andet lovgrundlag.</w:t>
      </w:r>
      <w:r w:rsidR="00E243E5">
        <w:t xml:space="preserve"> På den baggrund er f</w:t>
      </w:r>
      <w:r w:rsidR="00BD54E0">
        <w:t xml:space="preserve">aglokaler på Primulavej ikke gennemgået. </w:t>
      </w:r>
    </w:p>
    <w:p w14:paraId="29A78537" w14:textId="77777777" w:rsidR="00C05815" w:rsidRDefault="00C05815" w:rsidP="003063D5"/>
    <w:p w14:paraId="707DBF23" w14:textId="7FC90840" w:rsidR="00C05815" w:rsidRDefault="00C05815" w:rsidP="003063D5">
      <w:r>
        <w:t>Ansvaret for arbejdsmiljø</w:t>
      </w:r>
      <w:r w:rsidR="00BD54E0">
        <w:t>et</w:t>
      </w:r>
      <w:r>
        <w:t xml:space="preserve"> og undervisningsmiljø</w:t>
      </w:r>
      <w:r w:rsidR="00BD54E0">
        <w:t xml:space="preserve">et påhviler Vordingborg Ungdomsskole og 10. klasse, uagtet ejerforhold for de enkelte matrikler. </w:t>
      </w:r>
    </w:p>
    <w:p w14:paraId="5E4E763C" w14:textId="031AC6B9" w:rsidR="001E1AC0" w:rsidRDefault="001E1AC0" w:rsidP="003063D5"/>
    <w:p w14:paraId="35466267" w14:textId="732323B0" w:rsidR="001E1AC0" w:rsidRDefault="001E1AC0" w:rsidP="001E1AC0">
      <w:pPr>
        <w:pStyle w:val="Overskrift1"/>
      </w:pPr>
      <w:bookmarkStart w:id="9" w:name="_Toc104901517"/>
      <w:r>
        <w:t>Skolens beskrivelse</w:t>
      </w:r>
      <w:bookmarkEnd w:id="9"/>
    </w:p>
    <w:p w14:paraId="37276DC4" w14:textId="65470526" w:rsidR="00ED103A" w:rsidRPr="00ED103A" w:rsidRDefault="001E1AC0" w:rsidP="00ED103A">
      <w:pPr>
        <w:pStyle w:val="Overskrift2"/>
        <w:rPr>
          <w:rStyle w:val="Overskrift2Tegn"/>
          <w:b/>
          <w:bCs/>
          <w:caps/>
        </w:rPr>
      </w:pPr>
      <w:bookmarkStart w:id="10" w:name="_Toc104901518"/>
      <w:r w:rsidRPr="00ED103A">
        <w:rPr>
          <w:rStyle w:val="Overskrift2Tegn"/>
          <w:b/>
          <w:bCs/>
          <w:caps/>
        </w:rPr>
        <w:t>De visiterede til</w:t>
      </w:r>
      <w:r w:rsidR="00ED103A" w:rsidRPr="00ED103A">
        <w:rPr>
          <w:rStyle w:val="Overskrift2Tegn"/>
          <w:b/>
          <w:bCs/>
          <w:caps/>
        </w:rPr>
        <w:t>bud</w:t>
      </w:r>
      <w:bookmarkEnd w:id="10"/>
    </w:p>
    <w:p w14:paraId="13211C3F" w14:textId="77777777" w:rsidR="004A2CD5" w:rsidRDefault="004A2CD5" w:rsidP="00ED103A">
      <w:pPr>
        <w:rPr>
          <w:rStyle w:val="Overskrift2Tegn"/>
        </w:rPr>
      </w:pPr>
    </w:p>
    <w:p w14:paraId="261D0409" w14:textId="695D74D5" w:rsidR="001E1AC0" w:rsidRPr="00ED103A" w:rsidRDefault="001E1AC0" w:rsidP="00ED103A">
      <w:r>
        <w:t>Den Særligt Tilrettelagte Ungdomsuddannelse, Heltidsundervisning</w:t>
      </w:r>
      <w:r w:rsidR="004A2CD5">
        <w:t xml:space="preserve"> på </w:t>
      </w:r>
      <w:r>
        <w:t>afdeling Rampen, eltidsundervisning</w:t>
      </w:r>
      <w:r w:rsidR="004A2CD5">
        <w:t xml:space="preserve"> på afdeling </w:t>
      </w:r>
      <w:r>
        <w:t>Kuskevej, Unge på Toppen</w:t>
      </w:r>
      <w:r w:rsidR="00ED103A">
        <w:t>.</w:t>
      </w:r>
      <w:r>
        <w:t xml:space="preserve"> </w:t>
      </w:r>
    </w:p>
    <w:p w14:paraId="782AD653" w14:textId="77777777" w:rsidR="001E1AC0" w:rsidRDefault="001E1AC0" w:rsidP="003063D5"/>
    <w:tbl>
      <w:tblPr>
        <w:tblStyle w:val="Tabel-Gitter"/>
        <w:tblW w:w="0" w:type="auto"/>
        <w:tblLook w:val="04A0" w:firstRow="1" w:lastRow="0" w:firstColumn="1" w:lastColumn="0" w:noHBand="0" w:noVBand="1"/>
      </w:tblPr>
      <w:tblGrid>
        <w:gridCol w:w="2547"/>
        <w:gridCol w:w="7081"/>
      </w:tblGrid>
      <w:tr w:rsidR="001E1AC0" w14:paraId="6F6B2E5A" w14:textId="77777777" w:rsidTr="001E1AC0">
        <w:tc>
          <w:tcPr>
            <w:tcW w:w="9628" w:type="dxa"/>
            <w:gridSpan w:val="2"/>
            <w:tcBorders>
              <w:top w:val="single" w:sz="4" w:space="0" w:color="auto"/>
              <w:left w:val="single" w:sz="4" w:space="0" w:color="auto"/>
              <w:bottom w:val="single" w:sz="4" w:space="0" w:color="auto"/>
              <w:right w:val="single" w:sz="4" w:space="0" w:color="auto"/>
            </w:tcBorders>
            <w:hideMark/>
          </w:tcPr>
          <w:p w14:paraId="3211C97A" w14:textId="77777777" w:rsidR="001E1AC0" w:rsidRPr="00A85D32" w:rsidRDefault="001E1AC0">
            <w:pPr>
              <w:rPr>
                <w:b/>
                <w:bCs/>
              </w:rPr>
            </w:pPr>
            <w:r w:rsidRPr="00A85D32">
              <w:rPr>
                <w:b/>
                <w:bCs/>
              </w:rPr>
              <w:t>Elever</w:t>
            </w:r>
          </w:p>
        </w:tc>
      </w:tr>
      <w:tr w:rsidR="001E1AC0" w14:paraId="3750BA66" w14:textId="77777777" w:rsidTr="001E1AC0">
        <w:tc>
          <w:tcPr>
            <w:tcW w:w="2547" w:type="dxa"/>
            <w:tcBorders>
              <w:top w:val="single" w:sz="4" w:space="0" w:color="auto"/>
              <w:left w:val="single" w:sz="4" w:space="0" w:color="auto"/>
              <w:bottom w:val="single" w:sz="4" w:space="0" w:color="auto"/>
              <w:right w:val="single" w:sz="4" w:space="0" w:color="auto"/>
            </w:tcBorders>
          </w:tcPr>
          <w:p w14:paraId="7DDE1526" w14:textId="77777777" w:rsidR="001E1AC0" w:rsidRDefault="001E1AC0">
            <w:r>
              <w:t>Er jeres klasselokale rart at være i?</w:t>
            </w:r>
          </w:p>
          <w:p w14:paraId="4BDE46B8" w14:textId="77777777" w:rsidR="001E1AC0" w:rsidRDefault="001E1AC0"/>
        </w:tc>
        <w:tc>
          <w:tcPr>
            <w:tcW w:w="7081" w:type="dxa"/>
            <w:tcBorders>
              <w:top w:val="single" w:sz="4" w:space="0" w:color="auto"/>
              <w:left w:val="single" w:sz="4" w:space="0" w:color="auto"/>
              <w:bottom w:val="single" w:sz="4" w:space="0" w:color="auto"/>
              <w:right w:val="single" w:sz="4" w:space="0" w:color="auto"/>
            </w:tcBorders>
          </w:tcPr>
          <w:p w14:paraId="294BDAAF" w14:textId="77777777" w:rsidR="001E1AC0" w:rsidRDefault="001E1AC0">
            <w:r>
              <w:t>Den Særligt Tilrettelagte Ungdomsuddannelse (STU), Primulavej 5:</w:t>
            </w:r>
          </w:p>
          <w:p w14:paraId="5E113D3F" w14:textId="77777777" w:rsidR="001E1AC0" w:rsidRDefault="001E1AC0">
            <w:r>
              <w:t xml:space="preserve">Ja, her er rart at være. Det er dejligt at vi har billeder af vores ekskursioner og studieture og projekter, på væggene. </w:t>
            </w:r>
          </w:p>
          <w:p w14:paraId="56677346" w14:textId="77777777" w:rsidR="001E1AC0" w:rsidRDefault="001E1AC0"/>
          <w:p w14:paraId="59BE3904" w14:textId="77777777" w:rsidR="001E1AC0" w:rsidRDefault="001E1AC0">
            <w:r>
              <w:t>Heltidsundervisningen, afdeling Rampen:</w:t>
            </w:r>
          </w:p>
          <w:p w14:paraId="719E4091" w14:textId="77777777" w:rsidR="001E1AC0" w:rsidRDefault="001E1AC0">
            <w:r>
              <w:t>Altså her er for varmt, Her bliver hurtigt indelukket. Men vores lokaler er gode fordi de ikke ligner almindelige klasselokaler.</w:t>
            </w:r>
          </w:p>
          <w:p w14:paraId="5F1FED04" w14:textId="77777777" w:rsidR="001E1AC0" w:rsidRDefault="001E1AC0"/>
          <w:p w14:paraId="66D4937C" w14:textId="77777777" w:rsidR="001E1AC0" w:rsidRDefault="001E1AC0">
            <w:r>
              <w:t>Heltidsundervisningen, afdeling Kuskevej:</w:t>
            </w:r>
          </w:p>
          <w:p w14:paraId="042ADE82" w14:textId="77777777" w:rsidR="001E1AC0" w:rsidRDefault="001E1AC0">
            <w:r>
              <w:t>Vi kunne godt tænke os nye stole</w:t>
            </w:r>
          </w:p>
          <w:p w14:paraId="7BA6C843" w14:textId="77777777" w:rsidR="001E1AC0" w:rsidRDefault="001E1AC0"/>
          <w:p w14:paraId="485DA488" w14:textId="77777777" w:rsidR="001E1AC0" w:rsidRDefault="001E1AC0">
            <w:r>
              <w:t>Unge på Toppen, Primulavej 5:</w:t>
            </w:r>
          </w:p>
          <w:p w14:paraId="4B7DC85A" w14:textId="77777777" w:rsidR="001E1AC0" w:rsidRDefault="001E1AC0">
            <w:r>
              <w:t>Ja</w:t>
            </w:r>
          </w:p>
          <w:p w14:paraId="337C0175" w14:textId="77777777" w:rsidR="001E1AC0" w:rsidRDefault="001E1AC0"/>
        </w:tc>
      </w:tr>
      <w:tr w:rsidR="001E1AC0" w14:paraId="1E208EFF" w14:textId="77777777" w:rsidTr="001E1AC0">
        <w:tc>
          <w:tcPr>
            <w:tcW w:w="2547" w:type="dxa"/>
            <w:tcBorders>
              <w:top w:val="single" w:sz="4" w:space="0" w:color="auto"/>
              <w:left w:val="single" w:sz="4" w:space="0" w:color="auto"/>
              <w:bottom w:val="single" w:sz="4" w:space="0" w:color="auto"/>
              <w:right w:val="single" w:sz="4" w:space="0" w:color="auto"/>
            </w:tcBorders>
          </w:tcPr>
          <w:p w14:paraId="2F0BAD2D" w14:textId="77777777" w:rsidR="001E1AC0" w:rsidRDefault="001E1AC0">
            <w:r>
              <w:t xml:space="preserve">Hvordan er indeklimaet i jeres klasselokale? </w:t>
            </w:r>
          </w:p>
          <w:p w14:paraId="6DFF742E" w14:textId="77777777" w:rsidR="001E1AC0" w:rsidRDefault="001E1AC0">
            <w:r>
              <w:t>Luft, lys, temperatur</w:t>
            </w:r>
          </w:p>
          <w:p w14:paraId="7C190AEF" w14:textId="77777777" w:rsidR="001E1AC0" w:rsidRDefault="001E1AC0"/>
        </w:tc>
        <w:tc>
          <w:tcPr>
            <w:tcW w:w="7081" w:type="dxa"/>
            <w:tcBorders>
              <w:top w:val="single" w:sz="4" w:space="0" w:color="auto"/>
              <w:left w:val="single" w:sz="4" w:space="0" w:color="auto"/>
              <w:bottom w:val="single" w:sz="4" w:space="0" w:color="auto"/>
              <w:right w:val="single" w:sz="4" w:space="0" w:color="auto"/>
            </w:tcBorders>
          </w:tcPr>
          <w:p w14:paraId="67C56756" w14:textId="77777777" w:rsidR="001E1AC0" w:rsidRDefault="001E1AC0">
            <w:r>
              <w:t>Den Særligt Tilrettelagte Ungdomsuddannelse (STU), Primulavej 5:</w:t>
            </w:r>
          </w:p>
          <w:p w14:paraId="1B1A3978" w14:textId="77777777" w:rsidR="001E1AC0" w:rsidRDefault="001E1AC0">
            <w:r>
              <w:t>Her er meget koldt om vinteren, især når det blæser</w:t>
            </w:r>
          </w:p>
          <w:p w14:paraId="581B614C" w14:textId="77777777" w:rsidR="001E1AC0" w:rsidRDefault="001E1AC0"/>
          <w:p w14:paraId="2D707CFF" w14:textId="77777777" w:rsidR="001E1AC0" w:rsidRDefault="001E1AC0">
            <w:r>
              <w:t>Heltidsundervisningen, afdeling Rampen:</w:t>
            </w:r>
          </w:p>
          <w:p w14:paraId="4F781B0D" w14:textId="77777777" w:rsidR="001E1AC0" w:rsidRDefault="001E1AC0">
            <w:r>
              <w:t>For varmt, for indelukket. Lysindfaldet gør at det er svært at se skærmene, der skal hele tiden rulles ned.</w:t>
            </w:r>
          </w:p>
          <w:p w14:paraId="4DB2A873" w14:textId="77777777" w:rsidR="001E1AC0" w:rsidRDefault="001E1AC0"/>
          <w:p w14:paraId="59F51EBD" w14:textId="77777777" w:rsidR="001E1AC0" w:rsidRDefault="001E1AC0">
            <w:r>
              <w:t>Heltidsundervisningen, afdeling Kuskevej:</w:t>
            </w:r>
          </w:p>
          <w:p w14:paraId="2BA92622" w14:textId="77777777" w:rsidR="001E1AC0" w:rsidRDefault="001E1AC0">
            <w:r>
              <w:t>Lyset er fint. Vi glemmer at lufte ud tit, men vi kan sagtens gøre det når vi husker det, så er temp. Fin.</w:t>
            </w:r>
          </w:p>
          <w:p w14:paraId="1328A84B" w14:textId="77777777" w:rsidR="001E1AC0" w:rsidRDefault="001E1AC0"/>
          <w:p w14:paraId="19CCF2BB" w14:textId="77777777" w:rsidR="001E1AC0" w:rsidRDefault="001E1AC0">
            <w:r>
              <w:t>Unge på Toppen, Primulavej 5:</w:t>
            </w:r>
          </w:p>
          <w:p w14:paraId="6688AD39" w14:textId="77777777" w:rsidR="001E1AC0" w:rsidRDefault="001E1AC0">
            <w:r>
              <w:lastRenderedPageBreak/>
              <w:t>For koldt om vinteren og for varmt om sommeren</w:t>
            </w:r>
          </w:p>
          <w:p w14:paraId="246A53E0" w14:textId="77777777" w:rsidR="001E1AC0" w:rsidRDefault="001E1AC0"/>
        </w:tc>
      </w:tr>
      <w:tr w:rsidR="001E1AC0" w14:paraId="75AC0481" w14:textId="77777777" w:rsidTr="001E1AC0">
        <w:tc>
          <w:tcPr>
            <w:tcW w:w="2547" w:type="dxa"/>
            <w:tcBorders>
              <w:top w:val="single" w:sz="4" w:space="0" w:color="auto"/>
              <w:left w:val="single" w:sz="4" w:space="0" w:color="auto"/>
              <w:bottom w:val="single" w:sz="4" w:space="0" w:color="auto"/>
              <w:right w:val="single" w:sz="4" w:space="0" w:color="auto"/>
            </w:tcBorders>
          </w:tcPr>
          <w:p w14:paraId="621A7F36" w14:textId="77777777" w:rsidR="001E1AC0" w:rsidRDefault="001E1AC0">
            <w:r>
              <w:lastRenderedPageBreak/>
              <w:t>Er der rent på skolen?</w:t>
            </w:r>
          </w:p>
          <w:p w14:paraId="2D8F2BC3" w14:textId="77777777" w:rsidR="001E1AC0" w:rsidRDefault="001E1AC0"/>
        </w:tc>
        <w:tc>
          <w:tcPr>
            <w:tcW w:w="7081" w:type="dxa"/>
            <w:tcBorders>
              <w:top w:val="single" w:sz="4" w:space="0" w:color="auto"/>
              <w:left w:val="single" w:sz="4" w:space="0" w:color="auto"/>
              <w:bottom w:val="single" w:sz="4" w:space="0" w:color="auto"/>
              <w:right w:val="single" w:sz="4" w:space="0" w:color="auto"/>
            </w:tcBorders>
          </w:tcPr>
          <w:p w14:paraId="688E95F4" w14:textId="77777777" w:rsidR="001E1AC0" w:rsidRDefault="001E1AC0">
            <w:r>
              <w:t>Den Særligt Tilrettelagte Ungdomsuddannelse (STU), Primulavej 5:</w:t>
            </w:r>
          </w:p>
          <w:p w14:paraId="411BA1BC" w14:textId="77777777" w:rsidR="001E1AC0" w:rsidRDefault="001E1AC0">
            <w:r>
              <w:t>Nogle gange er her beskidt</w:t>
            </w:r>
          </w:p>
          <w:p w14:paraId="5C1878F2" w14:textId="77777777" w:rsidR="001E1AC0" w:rsidRDefault="001E1AC0"/>
          <w:p w14:paraId="31E4B8FA" w14:textId="77777777" w:rsidR="001E1AC0" w:rsidRDefault="001E1AC0">
            <w:r>
              <w:t>Heltidsundervisningen, afdeling Rampen:</w:t>
            </w:r>
          </w:p>
          <w:p w14:paraId="2E99193A" w14:textId="77777777" w:rsidR="001E1AC0" w:rsidRDefault="001E1AC0">
            <w:r>
              <w:t>Ja. Vi kunne godt ønske os nye toiletter.</w:t>
            </w:r>
          </w:p>
          <w:p w14:paraId="426987B5" w14:textId="77777777" w:rsidR="001E1AC0" w:rsidRDefault="001E1AC0"/>
          <w:p w14:paraId="65880916" w14:textId="77777777" w:rsidR="001E1AC0" w:rsidRDefault="001E1AC0">
            <w:r>
              <w:t>Heltidsundervisningen, afdeling Kuskevej:</w:t>
            </w:r>
          </w:p>
          <w:p w14:paraId="2ED18522" w14:textId="77777777" w:rsidR="001E1AC0" w:rsidRDefault="001E1AC0">
            <w:r>
              <w:t>Ja</w:t>
            </w:r>
          </w:p>
          <w:p w14:paraId="36ED31A9" w14:textId="77777777" w:rsidR="001E1AC0" w:rsidRDefault="001E1AC0"/>
          <w:p w14:paraId="4496DEBC" w14:textId="77777777" w:rsidR="001E1AC0" w:rsidRDefault="001E1AC0">
            <w:r>
              <w:t>Unge på Toppen, Primulavej 5:</w:t>
            </w:r>
          </w:p>
          <w:p w14:paraId="6AEBB0EE" w14:textId="77777777" w:rsidR="001E1AC0" w:rsidRDefault="001E1AC0">
            <w:r>
              <w:t>Ja</w:t>
            </w:r>
          </w:p>
          <w:p w14:paraId="6EEF841B" w14:textId="77777777" w:rsidR="001E1AC0" w:rsidRDefault="001E1AC0"/>
        </w:tc>
      </w:tr>
      <w:tr w:rsidR="001E1AC0" w14:paraId="4C1BE261" w14:textId="77777777" w:rsidTr="001E1AC0">
        <w:tc>
          <w:tcPr>
            <w:tcW w:w="2547" w:type="dxa"/>
            <w:tcBorders>
              <w:top w:val="single" w:sz="4" w:space="0" w:color="auto"/>
              <w:left w:val="single" w:sz="4" w:space="0" w:color="auto"/>
              <w:bottom w:val="single" w:sz="4" w:space="0" w:color="auto"/>
              <w:right w:val="single" w:sz="4" w:space="0" w:color="auto"/>
            </w:tcBorders>
          </w:tcPr>
          <w:p w14:paraId="6335BD13" w14:textId="77777777" w:rsidR="001E1AC0" w:rsidRDefault="001E1AC0">
            <w:r>
              <w:t>Er der gode udearealer på skolen til både at lege, være i og have undervisning i?</w:t>
            </w:r>
          </w:p>
          <w:p w14:paraId="1FA3779E" w14:textId="77777777" w:rsidR="001E1AC0" w:rsidRDefault="001E1AC0"/>
        </w:tc>
        <w:tc>
          <w:tcPr>
            <w:tcW w:w="7081" w:type="dxa"/>
            <w:tcBorders>
              <w:top w:val="single" w:sz="4" w:space="0" w:color="auto"/>
              <w:left w:val="single" w:sz="4" w:space="0" w:color="auto"/>
              <w:bottom w:val="single" w:sz="4" w:space="0" w:color="auto"/>
              <w:right w:val="single" w:sz="4" w:space="0" w:color="auto"/>
            </w:tcBorders>
          </w:tcPr>
          <w:p w14:paraId="5D30A996" w14:textId="77777777" w:rsidR="001E1AC0" w:rsidRDefault="001E1AC0">
            <w:r>
              <w:t>Den Særligt Tilrettelagte Ungdomsuddannelse (STU), Primulavej 5:</w:t>
            </w:r>
          </w:p>
          <w:p w14:paraId="2EE6BA62" w14:textId="77777777" w:rsidR="001E1AC0" w:rsidRDefault="001E1AC0">
            <w:r>
              <w:t xml:space="preserve">Haven er kedelig. Det er godt med vores bålplads. Nettene i fodboldmål mangler. Vi kunne godt tænke os en havetrampolin. </w:t>
            </w:r>
          </w:p>
          <w:p w14:paraId="648901BD" w14:textId="77777777" w:rsidR="001E1AC0" w:rsidRDefault="001E1AC0"/>
          <w:p w14:paraId="77149C14" w14:textId="77777777" w:rsidR="001E1AC0" w:rsidRDefault="001E1AC0">
            <w:r>
              <w:t>Heltidsundervisningen, afdeling Rampen:</w:t>
            </w:r>
          </w:p>
          <w:p w14:paraId="6CB4A519" w14:textId="77777777" w:rsidR="001E1AC0" w:rsidRDefault="001E1AC0">
            <w:r>
              <w:t>De er ok. Vi ønsker os et net over vores boldbane eller et ordentligt boldbur, så vores boldbane kan bruges.</w:t>
            </w:r>
          </w:p>
          <w:p w14:paraId="692E9768" w14:textId="77777777" w:rsidR="001E1AC0" w:rsidRDefault="001E1AC0"/>
          <w:p w14:paraId="3B735D34" w14:textId="77777777" w:rsidR="001E1AC0" w:rsidRDefault="001E1AC0">
            <w:r>
              <w:t>Heltidsundervisningen, afdeling Kuskevej:</w:t>
            </w:r>
          </w:p>
          <w:p w14:paraId="53CB675C" w14:textId="77777777" w:rsidR="001E1AC0" w:rsidRDefault="001E1AC0">
            <w:r>
              <w:t>Nej</w:t>
            </w:r>
          </w:p>
          <w:p w14:paraId="3D491B99" w14:textId="77777777" w:rsidR="001E1AC0" w:rsidRDefault="001E1AC0"/>
          <w:p w14:paraId="38B49AFE" w14:textId="77777777" w:rsidR="001E1AC0" w:rsidRDefault="001E1AC0">
            <w:r>
              <w:t>Unge på Toppen, Primulavej 5:</w:t>
            </w:r>
          </w:p>
          <w:p w14:paraId="03AAD705" w14:textId="77777777" w:rsidR="001E1AC0" w:rsidRDefault="001E1AC0">
            <w:r>
              <w:t>Fint nok</w:t>
            </w:r>
          </w:p>
          <w:p w14:paraId="5B6BA814" w14:textId="77777777" w:rsidR="001E1AC0" w:rsidRDefault="001E1AC0"/>
        </w:tc>
      </w:tr>
    </w:tbl>
    <w:p w14:paraId="5C79D205" w14:textId="77777777" w:rsidR="001E1AC0" w:rsidRDefault="001E1AC0" w:rsidP="003063D5"/>
    <w:p w14:paraId="69F4A99C" w14:textId="377046FD" w:rsidR="00C25A65" w:rsidRDefault="001E1AC0" w:rsidP="001E1AC0">
      <w:pPr>
        <w:pStyle w:val="Overskrift2"/>
        <w:rPr>
          <w:noProof/>
        </w:rPr>
      </w:pPr>
      <w:bookmarkStart w:id="11" w:name="_Toc104901519"/>
      <w:r>
        <w:rPr>
          <w:noProof/>
        </w:rPr>
        <w:t>10. klasse</w:t>
      </w:r>
      <w:bookmarkEnd w:id="11"/>
    </w:p>
    <w:tbl>
      <w:tblPr>
        <w:tblStyle w:val="Tabel-Gitter"/>
        <w:tblW w:w="0" w:type="auto"/>
        <w:tblLook w:val="04A0" w:firstRow="1" w:lastRow="0" w:firstColumn="1" w:lastColumn="0" w:noHBand="0" w:noVBand="1"/>
      </w:tblPr>
      <w:tblGrid>
        <w:gridCol w:w="2547"/>
        <w:gridCol w:w="7081"/>
      </w:tblGrid>
      <w:tr w:rsidR="001E1AC0" w:rsidRPr="006B782B" w14:paraId="487FD931" w14:textId="77777777" w:rsidTr="008C21AB">
        <w:tc>
          <w:tcPr>
            <w:tcW w:w="9628" w:type="dxa"/>
            <w:gridSpan w:val="2"/>
          </w:tcPr>
          <w:p w14:paraId="27A6E3DA" w14:textId="77777777" w:rsidR="001E1AC0" w:rsidRPr="00A85D32" w:rsidRDefault="001E1AC0" w:rsidP="008C21AB">
            <w:pPr>
              <w:rPr>
                <w:b/>
                <w:bCs/>
              </w:rPr>
            </w:pPr>
            <w:r w:rsidRPr="00A85D32">
              <w:rPr>
                <w:b/>
                <w:bCs/>
              </w:rPr>
              <w:t>Elever</w:t>
            </w:r>
          </w:p>
        </w:tc>
      </w:tr>
      <w:tr w:rsidR="001E1AC0" w14:paraId="22B17E77" w14:textId="77777777" w:rsidTr="008C21AB">
        <w:tc>
          <w:tcPr>
            <w:tcW w:w="2547" w:type="dxa"/>
          </w:tcPr>
          <w:p w14:paraId="6BBC1313" w14:textId="77777777" w:rsidR="001E1AC0" w:rsidRDefault="001E1AC0" w:rsidP="008C21AB">
            <w:r>
              <w:t>Er jeres klasselokale rart at være i?</w:t>
            </w:r>
          </w:p>
          <w:p w14:paraId="2934BDC9" w14:textId="77777777" w:rsidR="001E1AC0" w:rsidRDefault="001E1AC0" w:rsidP="008C21AB"/>
        </w:tc>
        <w:tc>
          <w:tcPr>
            <w:tcW w:w="7081" w:type="dxa"/>
          </w:tcPr>
          <w:p w14:paraId="6761817D" w14:textId="7EDA6DC5" w:rsidR="001E1AC0" w:rsidRDefault="001E1AC0" w:rsidP="008C21AB">
            <w:r>
              <w:t xml:space="preserve">Ja </w:t>
            </w:r>
            <w:r w:rsidR="004A2CD5">
              <w:t>d</w:t>
            </w:r>
            <w:r>
              <w:t>et er de.</w:t>
            </w:r>
          </w:p>
        </w:tc>
      </w:tr>
      <w:tr w:rsidR="001E1AC0" w14:paraId="757189BE" w14:textId="77777777" w:rsidTr="008C21AB">
        <w:tc>
          <w:tcPr>
            <w:tcW w:w="2547" w:type="dxa"/>
          </w:tcPr>
          <w:p w14:paraId="0E4D5DD8" w14:textId="77777777" w:rsidR="001E1AC0" w:rsidRDefault="001E1AC0" w:rsidP="008C21AB">
            <w:r>
              <w:t xml:space="preserve">Hvordan er indeklimaet i jeres klasselokale? </w:t>
            </w:r>
          </w:p>
          <w:p w14:paraId="4915ED4D" w14:textId="77777777" w:rsidR="001E1AC0" w:rsidRDefault="001E1AC0" w:rsidP="008C21AB">
            <w:r>
              <w:t>Luft, lys, temperatur</w:t>
            </w:r>
          </w:p>
          <w:p w14:paraId="693D87E6" w14:textId="77777777" w:rsidR="001E1AC0" w:rsidRDefault="001E1AC0" w:rsidP="008C21AB"/>
        </w:tc>
        <w:tc>
          <w:tcPr>
            <w:tcW w:w="7081" w:type="dxa"/>
          </w:tcPr>
          <w:p w14:paraId="78937617" w14:textId="77777777" w:rsidR="001E1AC0" w:rsidRDefault="001E1AC0" w:rsidP="008C21AB">
            <w:r>
              <w:t>Indeklimaet er godt – hvis vi selv husker at lufte ud. Ellers kan der godt blive lidt indelukket. Lyset er ikke så godt det bliver ikke sådan helt lyst. Desuden opleves at gardinerne er dårlige. De svære at trække op og ned. For en enkelt klasses vedkommende har de en gul/grøn farve som gør at de laver et underligt lys i klassen hvis de trækkes ned.</w:t>
            </w:r>
          </w:p>
          <w:p w14:paraId="4C265401" w14:textId="77777777" w:rsidR="001E1AC0" w:rsidRDefault="001E1AC0" w:rsidP="008C21AB"/>
        </w:tc>
      </w:tr>
      <w:tr w:rsidR="001E1AC0" w14:paraId="7170E038" w14:textId="77777777" w:rsidTr="008C21AB">
        <w:tc>
          <w:tcPr>
            <w:tcW w:w="2547" w:type="dxa"/>
          </w:tcPr>
          <w:p w14:paraId="1FBE46FF" w14:textId="77777777" w:rsidR="001E1AC0" w:rsidRDefault="001E1AC0" w:rsidP="008C21AB">
            <w:r>
              <w:t>Er der rent på skolen?</w:t>
            </w:r>
          </w:p>
          <w:p w14:paraId="61B6599C" w14:textId="77777777" w:rsidR="001E1AC0" w:rsidRDefault="001E1AC0" w:rsidP="008C21AB"/>
        </w:tc>
        <w:tc>
          <w:tcPr>
            <w:tcW w:w="7081" w:type="dxa"/>
          </w:tcPr>
          <w:p w14:paraId="2B989F9F" w14:textId="77777777" w:rsidR="001E1AC0" w:rsidRDefault="001E1AC0" w:rsidP="008C21AB">
            <w:r>
              <w:t>Eleverne oplever at der er rent på skolen og at rengøringen fungerer – men de tænker også at de selv godt kunne blive bedre til at rydde op efter sig og ikke smide ”ting og sager”.</w:t>
            </w:r>
          </w:p>
          <w:p w14:paraId="19306A76" w14:textId="77777777" w:rsidR="001E1AC0" w:rsidRDefault="001E1AC0" w:rsidP="008C21AB"/>
        </w:tc>
      </w:tr>
      <w:tr w:rsidR="001E1AC0" w14:paraId="22164724" w14:textId="77777777" w:rsidTr="008C21AB">
        <w:tc>
          <w:tcPr>
            <w:tcW w:w="2547" w:type="dxa"/>
          </w:tcPr>
          <w:p w14:paraId="24940E0F" w14:textId="1CB222F8" w:rsidR="001E1AC0" w:rsidRDefault="001E1AC0" w:rsidP="008C21AB">
            <w:r>
              <w:t>Er der gode udearealer på skolen til både at lege, være i og have undervisning i?</w:t>
            </w:r>
          </w:p>
        </w:tc>
        <w:tc>
          <w:tcPr>
            <w:tcW w:w="7081" w:type="dxa"/>
          </w:tcPr>
          <w:p w14:paraId="5EEC1609" w14:textId="661A0572" w:rsidR="001E1AC0" w:rsidRDefault="001E1AC0" w:rsidP="008C21AB">
            <w:r>
              <w:t>Ja -</w:t>
            </w:r>
            <w:r w:rsidR="000861C1">
              <w:t xml:space="preserve"> </w:t>
            </w:r>
            <w:r>
              <w:t>udearealerne er god</w:t>
            </w:r>
            <w:r w:rsidR="000861C1">
              <w:t>e</w:t>
            </w:r>
            <w:r>
              <w:t>. Man kan spille bold på multibanen eller ”hænge ud ude i ”Rektorhaven”.</w:t>
            </w:r>
          </w:p>
        </w:tc>
      </w:tr>
    </w:tbl>
    <w:p w14:paraId="5E4D199C" w14:textId="73F3C5B5" w:rsidR="00F33676" w:rsidRPr="002510E5" w:rsidRDefault="00212957" w:rsidP="00212957">
      <w:pPr>
        <w:rPr>
          <w:noProof/>
        </w:rPr>
        <w:sectPr w:rsidR="00F33676" w:rsidRPr="002510E5" w:rsidSect="00C01D48">
          <w:headerReference w:type="default" r:id="rId19"/>
          <w:footerReference w:type="default" r:id="rId20"/>
          <w:pgSz w:w="11906" w:h="16838" w:code="9"/>
          <w:pgMar w:top="2268" w:right="1134" w:bottom="1134" w:left="1134" w:header="709" w:footer="737" w:gutter="0"/>
          <w:cols w:space="708"/>
          <w:docGrid w:linePitch="360"/>
        </w:sectPr>
      </w:pPr>
      <w:r w:rsidRPr="002510E5">
        <w:rPr>
          <w:noProof/>
        </w:rPr>
        <w:t>.</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2510E5" w14:paraId="4B60D6B2" w14:textId="77777777" w:rsidTr="00F33676">
        <w:trPr>
          <w:trHeight w:val="2835"/>
        </w:trPr>
        <w:tc>
          <w:tcPr>
            <w:tcW w:w="5670" w:type="dxa"/>
            <w:vAlign w:val="bottom"/>
          </w:tcPr>
          <w:p w14:paraId="4EDC7187" w14:textId="77777777" w:rsidR="002510E5" w:rsidRPr="002510E5" w:rsidRDefault="002510E5" w:rsidP="002510E5">
            <w:pPr>
              <w:spacing w:line="276" w:lineRule="auto"/>
              <w:rPr>
                <w:rFonts w:cs="Arial"/>
              </w:rPr>
            </w:pPr>
            <w:r w:rsidRPr="002510E5">
              <w:rPr>
                <w:rFonts w:cs="Arial"/>
                <w:b/>
                <w:color w:val="FFFFFF" w:themeColor="background1"/>
                <w:sz w:val="19"/>
              </w:rPr>
              <w:lastRenderedPageBreak/>
              <w:t>Vordingborg Kommune</w:t>
            </w:r>
          </w:p>
          <w:p w14:paraId="79FC2B8B" w14:textId="77777777" w:rsidR="002510E5" w:rsidRPr="002510E5" w:rsidRDefault="002510E5" w:rsidP="002510E5">
            <w:pPr>
              <w:spacing w:line="276" w:lineRule="auto"/>
              <w:rPr>
                <w:rFonts w:cs="Arial"/>
              </w:rPr>
            </w:pPr>
            <w:r w:rsidRPr="002510E5">
              <w:rPr>
                <w:rFonts w:cs="Arial"/>
                <w:color w:val="FFFFFF" w:themeColor="background1"/>
                <w:sz w:val="19"/>
              </w:rPr>
              <w:t>Postboks 200</w:t>
            </w:r>
          </w:p>
          <w:p w14:paraId="5A1F7C17" w14:textId="77777777" w:rsidR="002510E5" w:rsidRPr="002510E5" w:rsidRDefault="002510E5" w:rsidP="002510E5">
            <w:pPr>
              <w:spacing w:line="276" w:lineRule="auto"/>
              <w:rPr>
                <w:rFonts w:cs="Arial"/>
              </w:rPr>
            </w:pPr>
            <w:r w:rsidRPr="002510E5">
              <w:rPr>
                <w:rFonts w:cs="Arial"/>
                <w:color w:val="FFFFFF" w:themeColor="background1"/>
                <w:sz w:val="19"/>
              </w:rPr>
              <w:t>Østerbro 2</w:t>
            </w:r>
          </w:p>
          <w:p w14:paraId="04E85D4B" w14:textId="77777777" w:rsidR="002510E5" w:rsidRPr="002510E5" w:rsidRDefault="002510E5" w:rsidP="002510E5">
            <w:pPr>
              <w:spacing w:line="276" w:lineRule="auto"/>
              <w:rPr>
                <w:rFonts w:cs="Arial"/>
              </w:rPr>
            </w:pPr>
            <w:r w:rsidRPr="002510E5">
              <w:rPr>
                <w:rFonts w:cs="Arial"/>
                <w:color w:val="FFFFFF" w:themeColor="background1"/>
                <w:sz w:val="19"/>
              </w:rPr>
              <w:t>4720</w:t>
            </w:r>
            <w:r w:rsidRPr="002510E5">
              <w:rPr>
                <w:rFonts w:cs="Arial"/>
              </w:rPr>
              <w:t xml:space="preserve"> </w:t>
            </w:r>
            <w:r w:rsidRPr="002510E5">
              <w:rPr>
                <w:rFonts w:cs="Arial"/>
                <w:color w:val="FFFFFF" w:themeColor="background1"/>
                <w:sz w:val="19"/>
              </w:rPr>
              <w:t>Præstø</w:t>
            </w:r>
          </w:p>
          <w:p w14:paraId="614FBF0A" w14:textId="77777777" w:rsidR="00F33676" w:rsidRPr="002510E5" w:rsidRDefault="002510E5" w:rsidP="002510E5">
            <w:pPr>
              <w:spacing w:line="276" w:lineRule="auto"/>
            </w:pPr>
            <w:r w:rsidRPr="002510E5">
              <w:rPr>
                <w:rFonts w:cs="Arial"/>
                <w:color w:val="FFFFFF" w:themeColor="background1"/>
                <w:sz w:val="19"/>
              </w:rPr>
              <w:t>Tlf. 55 36 36 36</w:t>
            </w:r>
          </w:p>
        </w:tc>
      </w:tr>
    </w:tbl>
    <w:p w14:paraId="5D19525D" w14:textId="77777777" w:rsidR="00212957" w:rsidRPr="002510E5" w:rsidRDefault="00212957" w:rsidP="00212957">
      <w:pPr>
        <w:rPr>
          <w:noProof/>
        </w:rPr>
      </w:pPr>
    </w:p>
    <w:sectPr w:rsidR="00212957" w:rsidRPr="002510E5" w:rsidSect="00C01D48">
      <w:headerReference w:type="default" r:id="rId21"/>
      <w:footerReference w:type="default" r:id="rId2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7657F" w14:textId="77777777" w:rsidR="002510E5" w:rsidRPr="002510E5" w:rsidRDefault="002510E5" w:rsidP="00091062">
      <w:pPr>
        <w:spacing w:line="240" w:lineRule="auto"/>
      </w:pPr>
      <w:r w:rsidRPr="002510E5">
        <w:separator/>
      </w:r>
    </w:p>
  </w:endnote>
  <w:endnote w:type="continuationSeparator" w:id="0">
    <w:p w14:paraId="45FD2C0B" w14:textId="77777777" w:rsidR="002510E5" w:rsidRPr="002510E5" w:rsidRDefault="002510E5" w:rsidP="00091062">
      <w:pPr>
        <w:spacing w:line="240" w:lineRule="auto"/>
      </w:pPr>
      <w:r w:rsidRPr="002510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C61D" w14:textId="77777777" w:rsidR="002510E5" w:rsidRDefault="002510E5">
    <w:pPr>
      <w:pStyle w:val="Sidefod"/>
    </w:pPr>
    <w:r>
      <w:rPr>
        <w:noProof/>
      </w:rPr>
      <w:drawing>
        <wp:anchor distT="0" distB="0" distL="114300" distR="114300" simplePos="0" relativeHeight="251664384" behindDoc="1" locked="0" layoutInCell="1" allowOverlap="1" wp14:anchorId="2B90CD7D" wp14:editId="6D27FD50">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BA04"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BE3C"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018EE" w14:textId="77777777" w:rsidR="002510E5" w:rsidRPr="002510E5" w:rsidRDefault="002510E5" w:rsidP="00091062">
      <w:pPr>
        <w:spacing w:line="240" w:lineRule="auto"/>
      </w:pPr>
      <w:r w:rsidRPr="002510E5">
        <w:separator/>
      </w:r>
    </w:p>
  </w:footnote>
  <w:footnote w:type="continuationSeparator" w:id="0">
    <w:p w14:paraId="7F60C646" w14:textId="77777777" w:rsidR="002510E5" w:rsidRPr="002510E5" w:rsidRDefault="002510E5" w:rsidP="00091062">
      <w:pPr>
        <w:spacing w:line="240" w:lineRule="auto"/>
      </w:pPr>
      <w:r w:rsidRPr="002510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A14A" w14:textId="77777777" w:rsidR="008C42B4" w:rsidRPr="002510E5" w:rsidRDefault="002510E5">
    <w:pPr>
      <w:pStyle w:val="Sidehoved"/>
    </w:pPr>
    <w:r>
      <w:rPr>
        <w:noProof/>
        <w:lang w:eastAsia="da-DK"/>
      </w:rPr>
      <w:drawing>
        <wp:anchor distT="0" distB="0" distL="114300" distR="114300" simplePos="0" relativeHeight="251666432" behindDoc="1" locked="0" layoutInCell="1" allowOverlap="1" wp14:anchorId="1FC1A466" wp14:editId="62CC9480">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5D69DC39" wp14:editId="41325BDC">
          <wp:simplePos x="0" y="0"/>
          <wp:positionH relativeFrom="page">
            <wp:posOffset>0</wp:posOffset>
          </wp:positionH>
          <wp:positionV relativeFrom="page">
            <wp:posOffset>1295400</wp:posOffset>
          </wp:positionV>
          <wp:extent cx="7127875" cy="6406876"/>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20035" b="20035"/>
                  <a:stretch/>
                </pic:blipFill>
                <pic:spPr>
                  <a:xfrm>
                    <a:off x="0" y="0"/>
                    <a:ext cx="7127875" cy="6406876"/>
                  </a:xfrm>
                  <a:prstGeom prst="rect">
                    <a:avLst/>
                  </a:prstGeom>
                </pic:spPr>
              </pic:pic>
            </a:graphicData>
          </a:graphic>
          <wp14:sizeRelV relativeFrom="margin">
            <wp14:pctHeight>0</wp14:pctHeight>
          </wp14:sizeRelV>
        </wp:anchor>
      </w:drawing>
    </w:r>
    <w:r w:rsidR="008C42B4" w:rsidRPr="002510E5">
      <w:rPr>
        <w:noProof/>
        <w:lang w:eastAsia="da-DK"/>
      </w:rPr>
      <mc:AlternateContent>
        <mc:Choice Requires="wps">
          <w:drawing>
            <wp:anchor distT="0" distB="0" distL="114300" distR="114300" simplePos="0" relativeHeight="251661312" behindDoc="1" locked="0" layoutInCell="1" allowOverlap="1" wp14:anchorId="43FAE901" wp14:editId="0BC99C4A">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5784"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008C42B4" w:rsidRPr="002510E5">
      <w:rPr>
        <w:noProof/>
        <w:lang w:eastAsia="da-DK"/>
      </w:rPr>
      <mc:AlternateContent>
        <mc:Choice Requires="wps">
          <w:drawing>
            <wp:anchor distT="0" distB="0" distL="114300" distR="114300" simplePos="0" relativeHeight="251659264" behindDoc="1" locked="0" layoutInCell="1" allowOverlap="1" wp14:anchorId="507D7CF4" wp14:editId="792F6DB6">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DAF2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E2D6" w14:textId="77777777" w:rsidR="008C42B4" w:rsidRPr="002510E5"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7A27" w14:textId="45E1C142" w:rsidR="008C42B4" w:rsidRPr="00D86E5A" w:rsidRDefault="008C42B4" w:rsidP="00D86E5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943A" w14:textId="77777777" w:rsidR="008C42B4" w:rsidRPr="002510E5" w:rsidRDefault="008C42B4" w:rsidP="00F33676">
    <w:pPr>
      <w:pStyle w:val="Sidehoved"/>
      <w:tabs>
        <w:tab w:val="clear" w:pos="4819"/>
        <w:tab w:val="clear" w:pos="9638"/>
        <w:tab w:val="left" w:pos="3810"/>
      </w:tabs>
    </w:pPr>
    <w:r w:rsidRPr="002510E5">
      <w:rPr>
        <w:noProof/>
        <w:lang w:eastAsia="da-DK"/>
      </w:rPr>
      <mc:AlternateContent>
        <mc:Choice Requires="wps">
          <w:drawing>
            <wp:anchor distT="0" distB="0" distL="114300" distR="114300" simplePos="0" relativeHeight="251663360" behindDoc="1" locked="0" layoutInCell="1" allowOverlap="1" wp14:anchorId="5B211566" wp14:editId="1F3EC997">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5CED9"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3FEC0C0F"/>
    <w:multiLevelType w:val="hybridMultilevel"/>
    <w:tmpl w:val="86B8BABA"/>
    <w:lvl w:ilvl="0" w:tplc="1688A93A">
      <w:start w:val="1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3C652ED"/>
    <w:multiLevelType w:val="hybridMultilevel"/>
    <w:tmpl w:val="4DD69C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554D3111"/>
    <w:multiLevelType w:val="hybridMultilevel"/>
    <w:tmpl w:val="4510CAA8"/>
    <w:lvl w:ilvl="0" w:tplc="9870746E">
      <w:start w:val="1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FF44135"/>
    <w:multiLevelType w:val="hybridMultilevel"/>
    <w:tmpl w:val="A28AFF1C"/>
    <w:lvl w:ilvl="0" w:tplc="90187C14">
      <w:start w:val="10"/>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Vy4dSO2vWs3rTPsDbpEWUEuBSzHfHJkgjJKkzHfKj/BMzAi/jnQdGaq06qR1CUrG"/>
    <w:docVar w:name="Encrypted_DialogFieldValue_docheader" w:val="41TiR8hGM6DJD+oG40lTgQ=="/>
    <w:docVar w:name="Encrypted_DialogFieldValue_documentid" w:val="sJ1R71cpldNvM5ED2Gz+DA=="/>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Vy4dSO2vWs3rTPsDbpEWUEuBSzHfHJkgjJKkzHfKj/BMzAi/jnQdGaq06qR1CUrG"/>
    <w:docVar w:name="Encrypted_DocHeader" w:val="sJ1R71cpldNvM5ED2Gz+DA=="/>
    <w:docVar w:name="IntegrationType" w:val="StandAlone"/>
  </w:docVars>
  <w:rsids>
    <w:rsidRoot w:val="002510E5"/>
    <w:rsid w:val="00026269"/>
    <w:rsid w:val="00047CD8"/>
    <w:rsid w:val="00053717"/>
    <w:rsid w:val="00056E76"/>
    <w:rsid w:val="000615EA"/>
    <w:rsid w:val="00074A75"/>
    <w:rsid w:val="000861C1"/>
    <w:rsid w:val="00091062"/>
    <w:rsid w:val="000D4C97"/>
    <w:rsid w:val="000D6C55"/>
    <w:rsid w:val="000F24C2"/>
    <w:rsid w:val="000F68F0"/>
    <w:rsid w:val="0014345E"/>
    <w:rsid w:val="00146175"/>
    <w:rsid w:val="00175928"/>
    <w:rsid w:val="001867B1"/>
    <w:rsid w:val="001E1AC0"/>
    <w:rsid w:val="001E716B"/>
    <w:rsid w:val="00203C7B"/>
    <w:rsid w:val="00212957"/>
    <w:rsid w:val="002510E5"/>
    <w:rsid w:val="00253F08"/>
    <w:rsid w:val="00263DD3"/>
    <w:rsid w:val="00270363"/>
    <w:rsid w:val="00281FCF"/>
    <w:rsid w:val="002866FE"/>
    <w:rsid w:val="002C6F96"/>
    <w:rsid w:val="00300EB6"/>
    <w:rsid w:val="003063D5"/>
    <w:rsid w:val="00337653"/>
    <w:rsid w:val="00337CAB"/>
    <w:rsid w:val="00366A16"/>
    <w:rsid w:val="003833A7"/>
    <w:rsid w:val="003841C4"/>
    <w:rsid w:val="00387A38"/>
    <w:rsid w:val="00393B84"/>
    <w:rsid w:val="00395C45"/>
    <w:rsid w:val="003B07D0"/>
    <w:rsid w:val="003B0CB7"/>
    <w:rsid w:val="003B11A2"/>
    <w:rsid w:val="003B671C"/>
    <w:rsid w:val="003D5570"/>
    <w:rsid w:val="0044232B"/>
    <w:rsid w:val="00445147"/>
    <w:rsid w:val="00472877"/>
    <w:rsid w:val="00487082"/>
    <w:rsid w:val="00490720"/>
    <w:rsid w:val="00496A02"/>
    <w:rsid w:val="004A2CD5"/>
    <w:rsid w:val="004C06A0"/>
    <w:rsid w:val="005163BC"/>
    <w:rsid w:val="00561C58"/>
    <w:rsid w:val="0056364B"/>
    <w:rsid w:val="00564C6E"/>
    <w:rsid w:val="005712E5"/>
    <w:rsid w:val="005A1400"/>
    <w:rsid w:val="005C101E"/>
    <w:rsid w:val="005E3B02"/>
    <w:rsid w:val="006061E4"/>
    <w:rsid w:val="006331B5"/>
    <w:rsid w:val="00650334"/>
    <w:rsid w:val="00655A7D"/>
    <w:rsid w:val="00655D5A"/>
    <w:rsid w:val="00666BA2"/>
    <w:rsid w:val="00670F10"/>
    <w:rsid w:val="00687E46"/>
    <w:rsid w:val="006C122F"/>
    <w:rsid w:val="006C6133"/>
    <w:rsid w:val="006C71D5"/>
    <w:rsid w:val="00742076"/>
    <w:rsid w:val="00760FBB"/>
    <w:rsid w:val="007611CC"/>
    <w:rsid w:val="007740C2"/>
    <w:rsid w:val="00796A68"/>
    <w:rsid w:val="007977E8"/>
    <w:rsid w:val="007A4B81"/>
    <w:rsid w:val="007B516C"/>
    <w:rsid w:val="007C1964"/>
    <w:rsid w:val="007E7974"/>
    <w:rsid w:val="007F3DF9"/>
    <w:rsid w:val="00817836"/>
    <w:rsid w:val="00836D39"/>
    <w:rsid w:val="00841134"/>
    <w:rsid w:val="00853DE8"/>
    <w:rsid w:val="00855E65"/>
    <w:rsid w:val="008750A1"/>
    <w:rsid w:val="0087752F"/>
    <w:rsid w:val="0088396F"/>
    <w:rsid w:val="008B0965"/>
    <w:rsid w:val="008B55BA"/>
    <w:rsid w:val="008C42B4"/>
    <w:rsid w:val="008E4299"/>
    <w:rsid w:val="008E6F21"/>
    <w:rsid w:val="00900519"/>
    <w:rsid w:val="009322ED"/>
    <w:rsid w:val="00945CC2"/>
    <w:rsid w:val="0095626C"/>
    <w:rsid w:val="00957BE1"/>
    <w:rsid w:val="00981775"/>
    <w:rsid w:val="009A4353"/>
    <w:rsid w:val="009B2720"/>
    <w:rsid w:val="009B700A"/>
    <w:rsid w:val="009C3080"/>
    <w:rsid w:val="009C4AF3"/>
    <w:rsid w:val="009C6909"/>
    <w:rsid w:val="009E3D43"/>
    <w:rsid w:val="00A03672"/>
    <w:rsid w:val="00A15EFF"/>
    <w:rsid w:val="00A85D32"/>
    <w:rsid w:val="00A92E93"/>
    <w:rsid w:val="00A943A1"/>
    <w:rsid w:val="00A952EA"/>
    <w:rsid w:val="00A96D88"/>
    <w:rsid w:val="00AA1375"/>
    <w:rsid w:val="00AA2860"/>
    <w:rsid w:val="00AE1681"/>
    <w:rsid w:val="00B024E4"/>
    <w:rsid w:val="00B3133D"/>
    <w:rsid w:val="00B42A7A"/>
    <w:rsid w:val="00B6112D"/>
    <w:rsid w:val="00B8696B"/>
    <w:rsid w:val="00BB2E0F"/>
    <w:rsid w:val="00BD54E0"/>
    <w:rsid w:val="00BE0FE6"/>
    <w:rsid w:val="00BF4CD9"/>
    <w:rsid w:val="00C01D48"/>
    <w:rsid w:val="00C05815"/>
    <w:rsid w:val="00C25A65"/>
    <w:rsid w:val="00C459D3"/>
    <w:rsid w:val="00C65181"/>
    <w:rsid w:val="00C663E6"/>
    <w:rsid w:val="00C70E0C"/>
    <w:rsid w:val="00C7100A"/>
    <w:rsid w:val="00C82A64"/>
    <w:rsid w:val="00C95C53"/>
    <w:rsid w:val="00CA627F"/>
    <w:rsid w:val="00CA68FC"/>
    <w:rsid w:val="00CB2499"/>
    <w:rsid w:val="00D114D2"/>
    <w:rsid w:val="00D22956"/>
    <w:rsid w:val="00D25309"/>
    <w:rsid w:val="00D86E5A"/>
    <w:rsid w:val="00D93E8C"/>
    <w:rsid w:val="00DA232C"/>
    <w:rsid w:val="00DD196C"/>
    <w:rsid w:val="00DD395E"/>
    <w:rsid w:val="00DE648D"/>
    <w:rsid w:val="00E14E3E"/>
    <w:rsid w:val="00E15238"/>
    <w:rsid w:val="00E20367"/>
    <w:rsid w:val="00E243E5"/>
    <w:rsid w:val="00E25F00"/>
    <w:rsid w:val="00E31438"/>
    <w:rsid w:val="00E32CB9"/>
    <w:rsid w:val="00E6010E"/>
    <w:rsid w:val="00E6519B"/>
    <w:rsid w:val="00E72B91"/>
    <w:rsid w:val="00E96189"/>
    <w:rsid w:val="00E97B31"/>
    <w:rsid w:val="00EA7DA2"/>
    <w:rsid w:val="00EB0DB4"/>
    <w:rsid w:val="00EB72F2"/>
    <w:rsid w:val="00EC4036"/>
    <w:rsid w:val="00ED103A"/>
    <w:rsid w:val="00ED13CE"/>
    <w:rsid w:val="00ED1E42"/>
    <w:rsid w:val="00ED43DF"/>
    <w:rsid w:val="00EF083C"/>
    <w:rsid w:val="00F00BE0"/>
    <w:rsid w:val="00F06D3F"/>
    <w:rsid w:val="00F1443E"/>
    <w:rsid w:val="00F160BC"/>
    <w:rsid w:val="00F2100E"/>
    <w:rsid w:val="00F21E2F"/>
    <w:rsid w:val="00F33676"/>
    <w:rsid w:val="00F47E0E"/>
    <w:rsid w:val="00F706DD"/>
    <w:rsid w:val="00F717FF"/>
    <w:rsid w:val="00F845B4"/>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8C67C"/>
  <w15:docId w15:val="{CF76E0F4-B6C4-46CC-9852-DB43098AB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qFormat/>
    <w:rsid w:val="00337653"/>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Listeafsnit">
    <w:name w:val="List Paragraph"/>
    <w:basedOn w:val="Normal"/>
    <w:uiPriority w:val="34"/>
    <w:qFormat/>
    <w:rsid w:val="00C70E0C"/>
    <w:pPr>
      <w:spacing w:line="240" w:lineRule="auto"/>
      <w:ind w:left="720"/>
    </w:pPr>
    <w:rPr>
      <w:rFonts w:ascii="Calibri" w:hAnsi="Calibri" w:cs="Calibri"/>
    </w:rPr>
  </w:style>
  <w:style w:type="paragraph" w:styleId="Billedtekst">
    <w:name w:val="caption"/>
    <w:basedOn w:val="Normal"/>
    <w:next w:val="Normal"/>
    <w:uiPriority w:val="35"/>
    <w:unhideWhenUsed/>
    <w:qFormat/>
    <w:rsid w:val="00945CC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203675">
      <w:bodyDiv w:val="1"/>
      <w:marLeft w:val="0"/>
      <w:marRight w:val="0"/>
      <w:marTop w:val="0"/>
      <w:marBottom w:val="0"/>
      <w:divBdr>
        <w:top w:val="none" w:sz="0" w:space="0" w:color="auto"/>
        <w:left w:val="none" w:sz="0" w:space="0" w:color="auto"/>
        <w:bottom w:val="none" w:sz="0" w:space="0" w:color="auto"/>
        <w:right w:val="none" w:sz="0" w:space="0" w:color="auto"/>
      </w:divBdr>
    </w:div>
    <w:div w:id="1195921542">
      <w:bodyDiv w:val="1"/>
      <w:marLeft w:val="0"/>
      <w:marRight w:val="0"/>
      <w:marTop w:val="0"/>
      <w:marBottom w:val="0"/>
      <w:divBdr>
        <w:top w:val="none" w:sz="0" w:space="0" w:color="auto"/>
        <w:left w:val="none" w:sz="0" w:space="0" w:color="auto"/>
        <w:bottom w:val="none" w:sz="0" w:space="0" w:color="auto"/>
        <w:right w:val="none" w:sz="0" w:space="0" w:color="auto"/>
      </w:divBdr>
    </w:div>
    <w:div w:id="1555581342">
      <w:bodyDiv w:val="1"/>
      <w:marLeft w:val="0"/>
      <w:marRight w:val="0"/>
      <w:marTop w:val="0"/>
      <w:marBottom w:val="0"/>
      <w:divBdr>
        <w:top w:val="none" w:sz="0" w:space="0" w:color="auto"/>
        <w:left w:val="none" w:sz="0" w:space="0" w:color="auto"/>
        <w:bottom w:val="none" w:sz="0" w:space="0" w:color="auto"/>
        <w:right w:val="none" w:sz="0" w:space="0" w:color="auto"/>
      </w:divBdr>
    </w:div>
    <w:div w:id="1763062939">
      <w:bodyDiv w:val="1"/>
      <w:marLeft w:val="0"/>
      <w:marRight w:val="0"/>
      <w:marTop w:val="0"/>
      <w:marBottom w:val="0"/>
      <w:divBdr>
        <w:top w:val="none" w:sz="0" w:space="0" w:color="auto"/>
        <w:left w:val="none" w:sz="0" w:space="0" w:color="auto"/>
        <w:bottom w:val="none" w:sz="0" w:space="0" w:color="auto"/>
        <w:right w:val="none" w:sz="0" w:space="0" w:color="auto"/>
      </w:divBdr>
    </w:div>
    <w:div w:id="188470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111</TotalTime>
  <Pages>9</Pages>
  <Words>1309</Words>
  <Characters>7481</Characters>
  <Application>Microsoft Office Word</Application>
  <DocSecurity>0</DocSecurity>
  <Lines>340</Lines>
  <Paragraphs>187</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7</cp:revision>
  <cp:lastPrinted>2022-05-31T09:14:00Z</cp:lastPrinted>
  <dcterms:created xsi:type="dcterms:W3CDTF">2022-05-31T10:03:00Z</dcterms:created>
  <dcterms:modified xsi:type="dcterms:W3CDTF">2022-05-31T12:58:00Z</dcterms:modified>
</cp:coreProperties>
</file>